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128" w:rsidRPr="009C4128" w:rsidRDefault="009C4128">
      <w:pPr>
        <w:rPr>
          <w:b/>
          <w:sz w:val="26"/>
        </w:rPr>
      </w:pPr>
      <w:r w:rsidRPr="009C4128">
        <w:rPr>
          <w:b/>
          <w:sz w:val="26"/>
        </w:rPr>
        <w:t>Plymouth</w:t>
      </w:r>
    </w:p>
    <w:p w:rsidR="009C4128" w:rsidRDefault="009C4128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5731510" cy="322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-unisonsw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128" w:rsidRDefault="009C4128">
      <w:r>
        <w:rPr>
          <w:noProof/>
          <w:lang w:eastAsia="en-GB"/>
        </w:rPr>
        <w:drawing>
          <wp:inline distT="0" distB="0" distL="0" distR="0">
            <wp:extent cx="5731510" cy="322389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-unisonsw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128" w:rsidRDefault="009C4128" w:rsidP="009C4128">
      <w:pPr>
        <w:pBdr>
          <w:bottom w:val="single" w:sz="24" w:space="1" w:color="auto"/>
        </w:pBdr>
      </w:pPr>
    </w:p>
    <w:p w:rsidR="009C4128" w:rsidRDefault="009C4128"/>
    <w:p w:rsidR="00F5062F" w:rsidRDefault="00F5062F"/>
    <w:p w:rsidR="00F5062F" w:rsidRDefault="00F5062F"/>
    <w:p w:rsidR="00F5062F" w:rsidRDefault="00F5062F"/>
    <w:p w:rsidR="009C4128" w:rsidRPr="009C4128" w:rsidRDefault="009C4128">
      <w:pPr>
        <w:rPr>
          <w:b/>
          <w:sz w:val="26"/>
        </w:rPr>
      </w:pPr>
      <w:r w:rsidRPr="009C4128">
        <w:rPr>
          <w:b/>
          <w:sz w:val="26"/>
        </w:rPr>
        <w:lastRenderedPageBreak/>
        <w:t>Lewisham</w:t>
      </w:r>
    </w:p>
    <w:p w:rsidR="00F5062F" w:rsidRDefault="00F5062F">
      <w:r>
        <w:rPr>
          <w:noProof/>
          <w:lang w:eastAsia="en-GB"/>
        </w:rPr>
        <w:drawing>
          <wp:inline distT="0" distB="0" distL="0" distR="0" wp14:anchorId="18EC7E3E" wp14:editId="43B3BFBA">
            <wp:extent cx="3990975" cy="299345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-lewisham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6899" cy="3005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/>
    <w:p w:rsidR="00F5062F" w:rsidRDefault="009C4128">
      <w:r>
        <w:rPr>
          <w:noProof/>
          <w:lang w:eastAsia="en-GB"/>
        </w:rPr>
        <w:drawing>
          <wp:inline distT="0" distB="0" distL="0" distR="0">
            <wp:extent cx="4086225" cy="3064894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-lewisha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9732" cy="308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B5B" w:rsidRDefault="009C4128">
      <w:r>
        <w:rPr>
          <w:noProof/>
          <w:lang w:eastAsia="en-GB"/>
        </w:rPr>
        <w:lastRenderedPageBreak/>
        <w:drawing>
          <wp:inline distT="0" distB="0" distL="0" distR="0">
            <wp:extent cx="3514628" cy="46863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-lewisham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1226" cy="4695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9C4128">
      <w:r>
        <w:rPr>
          <w:noProof/>
          <w:lang w:eastAsia="en-GB"/>
        </w:rPr>
        <w:drawing>
          <wp:inline distT="0" distB="0" distL="0" distR="0">
            <wp:extent cx="3514090" cy="263576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-lewisham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719" cy="264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9C4128">
      <w:r>
        <w:rPr>
          <w:noProof/>
          <w:lang w:eastAsia="en-GB"/>
        </w:rPr>
        <w:lastRenderedPageBreak/>
        <w:drawing>
          <wp:inline distT="0" distB="0" distL="0" distR="0">
            <wp:extent cx="3790950" cy="2620820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-lewisham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396" cy="2628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/>
    <w:p w:rsidR="009C4128" w:rsidRDefault="009C4128">
      <w:r>
        <w:rPr>
          <w:noProof/>
          <w:lang w:eastAsia="en-GB"/>
        </w:rPr>
        <w:drawing>
          <wp:inline distT="0" distB="0" distL="0" distR="0">
            <wp:extent cx="3781425" cy="504204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-lewisham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3207" cy="5044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128" w:rsidRDefault="009C4128" w:rsidP="009C4128">
      <w:pPr>
        <w:pBdr>
          <w:bottom w:val="single" w:sz="24" w:space="1" w:color="auto"/>
        </w:pBdr>
      </w:pPr>
    </w:p>
    <w:p w:rsidR="009C4128" w:rsidRPr="00BC0C85" w:rsidRDefault="00BC0C85">
      <w:pPr>
        <w:rPr>
          <w:b/>
          <w:sz w:val="28"/>
        </w:rPr>
      </w:pPr>
      <w:r w:rsidRPr="00BC0C85">
        <w:rPr>
          <w:b/>
          <w:sz w:val="28"/>
        </w:rPr>
        <w:lastRenderedPageBreak/>
        <w:t>Newcastle</w:t>
      </w:r>
    </w:p>
    <w:p w:rsidR="00BC0C85" w:rsidRDefault="00BC0C85"/>
    <w:p w:rsidR="00F5062F" w:rsidRDefault="00F5062F">
      <w:pPr>
        <w:rPr>
          <w:noProof/>
          <w:lang w:eastAsia="en-GB"/>
        </w:rPr>
      </w:pP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1724025" cy="2298701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1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194" cy="230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noProof/>
          <w:lang w:eastAsia="en-GB"/>
        </w:rPr>
      </w:pP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1661296" cy="11239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1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7309" cy="1128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1714500" cy="1937340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1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127" cy="1948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noProof/>
          <w:lang w:eastAsia="en-GB"/>
        </w:rPr>
      </w:pPr>
    </w:p>
    <w:p w:rsidR="00F5062F" w:rsidRDefault="00F5062F">
      <w:pPr>
        <w:rPr>
          <w:noProof/>
          <w:lang w:eastAsia="en-GB"/>
        </w:rPr>
      </w:pP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2875545" cy="1952625"/>
            <wp:effectExtent l="0" t="0" r="127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3711" cy="196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2895602" cy="19431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8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853" cy="1964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3048901" cy="20193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7749" cy="2038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2171700" cy="274705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6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4006" cy="2775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3667125" cy="2750343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5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609" cy="2773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3611529" cy="2190750"/>
            <wp:effectExtent l="0" t="0" r="825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4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915" cy="2220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3505200" cy="2424647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3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8200" cy="244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BC0C85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3533775" cy="259965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5462" cy="263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128" w:rsidRDefault="00BC0C85">
      <w:r>
        <w:rPr>
          <w:noProof/>
          <w:lang w:eastAsia="en-GB"/>
        </w:rPr>
        <w:drawing>
          <wp:inline distT="0" distB="0" distL="0" distR="0">
            <wp:extent cx="3552825" cy="2666812"/>
            <wp:effectExtent l="0" t="0" r="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newcastle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5703" cy="267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C85" w:rsidRDefault="00BC0C85"/>
    <w:p w:rsidR="00BC0C85" w:rsidRDefault="00BC0C85" w:rsidP="00BC0C85">
      <w:pPr>
        <w:pBdr>
          <w:bottom w:val="single" w:sz="24" w:space="1" w:color="auto"/>
        </w:pBdr>
      </w:pPr>
    </w:p>
    <w:p w:rsidR="009C4128" w:rsidRDefault="00BC0C85">
      <w:pPr>
        <w:rPr>
          <w:b/>
          <w:sz w:val="30"/>
        </w:rPr>
      </w:pPr>
      <w:r w:rsidRPr="00BC0C85">
        <w:rPr>
          <w:b/>
          <w:sz w:val="30"/>
        </w:rPr>
        <w:lastRenderedPageBreak/>
        <w:t>Southend</w:t>
      </w:r>
    </w:p>
    <w:p w:rsidR="00BC0C85" w:rsidRDefault="00BC0C85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4257943" cy="2790825"/>
            <wp:effectExtent l="0" t="0" r="952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ve Southend A&amp;E.jpg.gallery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9257" cy="279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C85" w:rsidRDefault="00BC0C85" w:rsidP="00BC0C85">
      <w:pPr>
        <w:pBdr>
          <w:bottom w:val="single" w:sz="24" w:space="1" w:color="auto"/>
        </w:pBdr>
        <w:rPr>
          <w:b/>
          <w:sz w:val="30"/>
        </w:rPr>
      </w:pPr>
    </w:p>
    <w:p w:rsidR="00BC0C85" w:rsidRPr="00BC0C85" w:rsidRDefault="00BC0C85">
      <w:pPr>
        <w:rPr>
          <w:b/>
          <w:sz w:val="36"/>
        </w:rPr>
      </w:pPr>
      <w:r w:rsidRPr="00BC0C85">
        <w:rPr>
          <w:rFonts w:ascii="Arial" w:hAnsi="Arial" w:cs="Arial"/>
          <w:b/>
          <w:color w:val="212121"/>
          <w:sz w:val="28"/>
          <w:shd w:val="clear" w:color="auto" w:fill="FFFFFF"/>
        </w:rPr>
        <w:t>Warwick </w:t>
      </w:r>
    </w:p>
    <w:p w:rsidR="00525E47" w:rsidRDefault="00BC0C85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5048250" cy="3368110"/>
            <wp:effectExtent l="0" t="0" r="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warwick2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564" cy="3369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E47" w:rsidRDefault="00525E47">
      <w:pPr>
        <w:rPr>
          <w:b/>
          <w:sz w:val="30"/>
        </w:rPr>
      </w:pPr>
    </w:p>
    <w:p w:rsidR="00BC0C85" w:rsidRDefault="00BC0C85">
      <w:pPr>
        <w:rPr>
          <w:b/>
          <w:sz w:val="30"/>
        </w:rPr>
      </w:pPr>
      <w:r>
        <w:rPr>
          <w:b/>
          <w:noProof/>
          <w:sz w:val="30"/>
          <w:lang w:eastAsia="en-GB"/>
        </w:rPr>
        <w:lastRenderedPageBreak/>
        <w:drawing>
          <wp:inline distT="0" distB="0" distL="0" distR="0">
            <wp:extent cx="4943475" cy="3298206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warwick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5178" cy="3299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C85" w:rsidRDefault="00BC0C85" w:rsidP="00525E47">
      <w:pPr>
        <w:pBdr>
          <w:bottom w:val="single" w:sz="24" w:space="1" w:color="auto"/>
        </w:pBdr>
        <w:rPr>
          <w:b/>
          <w:sz w:val="30"/>
        </w:rPr>
      </w:pPr>
    </w:p>
    <w:p w:rsidR="00F5062F" w:rsidRDefault="00F5062F" w:rsidP="00525E47">
      <w:pPr>
        <w:pBdr>
          <w:bottom w:val="single" w:sz="24" w:space="1" w:color="auto"/>
        </w:pBdr>
        <w:rPr>
          <w:b/>
          <w:sz w:val="30"/>
        </w:rPr>
      </w:pPr>
    </w:p>
    <w:p w:rsidR="00BC0C85" w:rsidRPr="00525E47" w:rsidRDefault="00525E47">
      <w:pPr>
        <w:rPr>
          <w:b/>
          <w:sz w:val="34"/>
        </w:rPr>
      </w:pPr>
      <w:r w:rsidRPr="00525E47">
        <w:rPr>
          <w:b/>
          <w:sz w:val="34"/>
        </w:rPr>
        <w:t>Southampton</w:t>
      </w:r>
    </w:p>
    <w:p w:rsidR="00BC0C85" w:rsidRDefault="00525E47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5731510" cy="2892425"/>
            <wp:effectExtent l="0" t="0" r="2540" b="317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southampton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C85" w:rsidRDefault="00BC0C85" w:rsidP="00525E47">
      <w:pPr>
        <w:pBdr>
          <w:bottom w:val="single" w:sz="24" w:space="1" w:color="auto"/>
        </w:pBdr>
        <w:rPr>
          <w:b/>
          <w:sz w:val="30"/>
        </w:rPr>
      </w:pPr>
    </w:p>
    <w:p w:rsidR="00BC0C85" w:rsidRDefault="00525E47">
      <w:pPr>
        <w:rPr>
          <w:b/>
          <w:sz w:val="30"/>
        </w:rPr>
      </w:pPr>
      <w:r>
        <w:rPr>
          <w:b/>
          <w:sz w:val="30"/>
        </w:rPr>
        <w:t>Leeds</w:t>
      </w:r>
    </w:p>
    <w:p w:rsidR="00525E47" w:rsidRPr="00F5062F" w:rsidRDefault="00DB1B5B">
      <w:pPr>
        <w:rPr>
          <w:b/>
          <w:sz w:val="20"/>
          <w:szCs w:val="20"/>
        </w:rPr>
      </w:pPr>
      <w:hyperlink r:id="rId28" w:history="1">
        <w:r w:rsidR="00525E47" w:rsidRPr="00F5062F">
          <w:rPr>
            <w:rStyle w:val="Hyperlink"/>
            <w:b/>
            <w:sz w:val="20"/>
            <w:szCs w:val="20"/>
          </w:rPr>
          <w:t>https://leamingtonobserver.co.uk/news/celebrations-for-the-69th-birthday-of-the-nhs/</w:t>
        </w:r>
      </w:hyperlink>
    </w:p>
    <w:p w:rsidR="00525E47" w:rsidRDefault="00F5062F" w:rsidP="00525E47">
      <w:pPr>
        <w:pBdr>
          <w:bottom w:val="single" w:sz="24" w:space="1" w:color="auto"/>
        </w:pBdr>
        <w:rPr>
          <w:b/>
          <w:sz w:val="30"/>
        </w:rPr>
      </w:pPr>
      <w:r>
        <w:rPr>
          <w:b/>
          <w:noProof/>
          <w:sz w:val="30"/>
          <w:lang w:eastAsia="en-GB"/>
        </w:rPr>
        <w:lastRenderedPageBreak/>
        <w:drawing>
          <wp:inline distT="0" distB="0" distL="0" distR="0">
            <wp:extent cx="3886200" cy="250068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day_NHS1leeds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1793" cy="2542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 w:rsidP="00525E47">
      <w:pPr>
        <w:pBdr>
          <w:bottom w:val="single" w:sz="24" w:space="1" w:color="auto"/>
        </w:pBdr>
        <w:rPr>
          <w:b/>
          <w:sz w:val="30"/>
        </w:rPr>
      </w:pPr>
    </w:p>
    <w:p w:rsidR="00525E47" w:rsidRDefault="00525E47">
      <w:pPr>
        <w:rPr>
          <w:b/>
          <w:sz w:val="30"/>
        </w:rPr>
      </w:pPr>
      <w:r>
        <w:rPr>
          <w:b/>
          <w:sz w:val="30"/>
        </w:rPr>
        <w:t>Chichester</w:t>
      </w:r>
    </w:p>
    <w:p w:rsidR="00525E47" w:rsidRDefault="00525E47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4410075" cy="3307801"/>
            <wp:effectExtent l="0" t="0" r="0" b="698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Chichester2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41" cy="3314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E47" w:rsidRDefault="00DB1B5B">
      <w:pPr>
        <w:rPr>
          <w:b/>
          <w:sz w:val="30"/>
        </w:rPr>
      </w:pPr>
      <w:r>
        <w:rPr>
          <w:b/>
          <w:noProof/>
          <w:sz w:val="30"/>
          <w:lang w:eastAsia="en-GB"/>
        </w:rPr>
        <w:lastRenderedPageBreak/>
        <w:drawing>
          <wp:inline distT="0" distB="0" distL="0" distR="0">
            <wp:extent cx="4520866" cy="33909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NHS bday card 2 chichester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5110" cy="3394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E47" w:rsidRDefault="00525E47" w:rsidP="00525E47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 wp14:anchorId="64BF97B3" wp14:editId="252B99B4">
            <wp:extent cx="4562475" cy="3421098"/>
            <wp:effectExtent l="0" t="0" r="0" b="825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Chichester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6122" cy="342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E47" w:rsidRDefault="00525E47" w:rsidP="00525E47">
      <w:pPr>
        <w:pBdr>
          <w:bottom w:val="single" w:sz="24" w:space="1" w:color="auto"/>
        </w:pBdr>
        <w:rPr>
          <w:b/>
          <w:sz w:val="30"/>
        </w:rPr>
      </w:pPr>
    </w:p>
    <w:p w:rsidR="00DB1B5B" w:rsidRDefault="00DB1B5B" w:rsidP="00525E47">
      <w:pPr>
        <w:pBdr>
          <w:bottom w:val="single" w:sz="24" w:space="1" w:color="auto"/>
        </w:pBdr>
        <w:rPr>
          <w:b/>
          <w:sz w:val="30"/>
        </w:rPr>
      </w:pPr>
    </w:p>
    <w:p w:rsidR="00DB1B5B" w:rsidRDefault="00DB1B5B" w:rsidP="00525E47">
      <w:pPr>
        <w:pBdr>
          <w:bottom w:val="single" w:sz="24" w:space="1" w:color="auto"/>
        </w:pBdr>
        <w:rPr>
          <w:b/>
          <w:sz w:val="30"/>
        </w:rPr>
      </w:pPr>
    </w:p>
    <w:p w:rsidR="00DB1B5B" w:rsidRDefault="00DB1B5B" w:rsidP="00525E47">
      <w:pPr>
        <w:pBdr>
          <w:bottom w:val="single" w:sz="24" w:space="1" w:color="auto"/>
        </w:pBdr>
        <w:rPr>
          <w:b/>
          <w:sz w:val="30"/>
        </w:rPr>
      </w:pPr>
      <w:bookmarkStart w:id="0" w:name="_GoBack"/>
      <w:bookmarkEnd w:id="0"/>
    </w:p>
    <w:p w:rsidR="00F5062F" w:rsidRPr="00F5062F" w:rsidRDefault="00F5062F" w:rsidP="00F5062F">
      <w:pPr>
        <w:rPr>
          <w:b/>
          <w:sz w:val="30"/>
        </w:rPr>
      </w:pPr>
      <w:r w:rsidRPr="00F5062F">
        <w:rPr>
          <w:b/>
          <w:sz w:val="30"/>
        </w:rPr>
        <w:lastRenderedPageBreak/>
        <w:t>Warwickshire</w:t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3733524" cy="2800350"/>
            <wp:effectExtent l="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nhsbdayWarwickshire6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3433" cy="280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4346260" cy="3259605"/>
            <wp:effectExtent l="0" t="9208" r="7303" b="7302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nhsbdayWarwickshire5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55323" cy="3266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lastRenderedPageBreak/>
        <w:drawing>
          <wp:inline distT="0" distB="0" distL="0" distR="0">
            <wp:extent cx="3533775" cy="2650527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nhsbdayWarwickshire4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8155" cy="2653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4898710" cy="3673931"/>
            <wp:effectExtent l="2857" t="0" r="318" b="317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nhsbdayWarwickshire3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905059" cy="3678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lastRenderedPageBreak/>
        <w:drawing>
          <wp:inline distT="0" distB="0" distL="0" distR="0">
            <wp:extent cx="3409950" cy="2557651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nhsbdayWarwickshire2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7978" cy="2563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3486150" cy="2614806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nhsbdayWarwickshire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8339" cy="2623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E47" w:rsidRDefault="00525E47" w:rsidP="00525E47">
      <w:pPr>
        <w:pBdr>
          <w:bottom w:val="single" w:sz="24" w:space="1" w:color="auto"/>
        </w:pBdr>
        <w:rPr>
          <w:b/>
          <w:sz w:val="30"/>
        </w:rPr>
      </w:pPr>
    </w:p>
    <w:p w:rsidR="00BC0C85" w:rsidRDefault="00525E47">
      <w:pPr>
        <w:rPr>
          <w:b/>
          <w:sz w:val="30"/>
        </w:rPr>
      </w:pPr>
      <w:r>
        <w:rPr>
          <w:b/>
          <w:sz w:val="30"/>
        </w:rPr>
        <w:t xml:space="preserve">Ealing </w:t>
      </w:r>
    </w:p>
    <w:p w:rsidR="00F5062F" w:rsidRDefault="00525E47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3111270" cy="233362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ealing2.pn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8556" cy="233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</w:p>
    <w:p w:rsidR="00525E47" w:rsidRDefault="00525E47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2964656" cy="3952875"/>
            <wp:effectExtent l="0" t="0" r="762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ealing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0272" cy="396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</w:p>
    <w:p w:rsidR="00525E47" w:rsidRDefault="00525E47">
      <w:pPr>
        <w:rPr>
          <w:b/>
          <w:sz w:val="30"/>
        </w:rPr>
      </w:pPr>
    </w:p>
    <w:p w:rsidR="00525E47" w:rsidRDefault="00525E47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2905125" cy="217900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ealing3.pn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3133" cy="2185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lastRenderedPageBreak/>
        <w:drawing>
          <wp:inline distT="0" distB="0" distL="0" distR="0">
            <wp:extent cx="2792449" cy="2600325"/>
            <wp:effectExtent l="0" t="0" r="825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nhsbdayealing6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7547" cy="2605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4276725" cy="2405599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nhsbdayealing5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9138" cy="2406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E47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4257675" cy="2394883"/>
            <wp:effectExtent l="0" t="0" r="0" b="571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nhsbdayealing4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6743" cy="2399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E47" w:rsidRDefault="00525E47" w:rsidP="00525E47">
      <w:pPr>
        <w:pBdr>
          <w:bottom w:val="single" w:sz="24" w:space="1" w:color="auto"/>
        </w:pBdr>
        <w:rPr>
          <w:b/>
          <w:sz w:val="30"/>
        </w:rPr>
      </w:pPr>
    </w:p>
    <w:p w:rsidR="00F5062F" w:rsidRDefault="00F5062F" w:rsidP="00525E47">
      <w:pPr>
        <w:pBdr>
          <w:bottom w:val="single" w:sz="24" w:space="1" w:color="auto"/>
        </w:pBdr>
        <w:rPr>
          <w:b/>
          <w:sz w:val="30"/>
        </w:rPr>
      </w:pPr>
    </w:p>
    <w:p w:rsidR="00F5062F" w:rsidRDefault="00F5062F" w:rsidP="00525E47">
      <w:pPr>
        <w:pBdr>
          <w:bottom w:val="single" w:sz="24" w:space="1" w:color="auto"/>
        </w:pBdr>
        <w:rPr>
          <w:b/>
          <w:sz w:val="30"/>
        </w:rPr>
      </w:pPr>
    </w:p>
    <w:p w:rsidR="00BC0C85" w:rsidRDefault="00BC0C85">
      <w:pPr>
        <w:rPr>
          <w:b/>
          <w:sz w:val="30"/>
        </w:rPr>
      </w:pPr>
    </w:p>
    <w:p w:rsidR="00796F38" w:rsidRPr="00F5062F" w:rsidRDefault="00F5062F" w:rsidP="00F5062F">
      <w:pPr>
        <w:rPr>
          <w:b/>
          <w:sz w:val="30"/>
        </w:rPr>
      </w:pPr>
      <w:r>
        <w:rPr>
          <w:b/>
          <w:sz w:val="30"/>
        </w:rPr>
        <w:t> Chertsey, Surrey</w:t>
      </w:r>
    </w:p>
    <w:p w:rsidR="00F5062F" w:rsidRDefault="00796F38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2913277" cy="3133725"/>
            <wp:effectExtent l="0" t="0" r="190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surrey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7147" cy="3137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C85" w:rsidRDefault="00796F38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2809446" cy="296227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bdaysurrey2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3777" cy="2966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C85" w:rsidRDefault="00BC0C85">
      <w:pPr>
        <w:rPr>
          <w:b/>
          <w:sz w:val="30"/>
        </w:rPr>
      </w:pPr>
    </w:p>
    <w:p w:rsidR="00BC0C85" w:rsidRDefault="00BC0C85" w:rsidP="00796F38">
      <w:pPr>
        <w:pBdr>
          <w:bottom w:val="single" w:sz="24" w:space="1" w:color="auto"/>
        </w:pBdr>
        <w:rPr>
          <w:b/>
          <w:sz w:val="30"/>
        </w:rPr>
      </w:pPr>
    </w:p>
    <w:p w:rsidR="00F5062F" w:rsidRDefault="00F5062F" w:rsidP="00796F38">
      <w:pPr>
        <w:pBdr>
          <w:bottom w:val="single" w:sz="24" w:space="1" w:color="auto"/>
        </w:pBdr>
        <w:rPr>
          <w:b/>
          <w:sz w:val="30"/>
        </w:rPr>
      </w:pPr>
    </w:p>
    <w:p w:rsidR="00F5062F" w:rsidRDefault="00F5062F" w:rsidP="00796F38">
      <w:pPr>
        <w:pBdr>
          <w:bottom w:val="single" w:sz="24" w:space="1" w:color="auto"/>
        </w:pBdr>
        <w:rPr>
          <w:b/>
          <w:sz w:val="30"/>
        </w:rPr>
      </w:pPr>
    </w:p>
    <w:p w:rsidR="00BC0C85" w:rsidRDefault="00796F38">
      <w:pPr>
        <w:rPr>
          <w:b/>
          <w:sz w:val="30"/>
        </w:rPr>
      </w:pPr>
      <w:r>
        <w:rPr>
          <w:b/>
          <w:sz w:val="30"/>
        </w:rPr>
        <w:t xml:space="preserve">Swindon </w:t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2721694" cy="3629025"/>
            <wp:effectExtent l="0" t="0" r="254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NHSbday-Swindon5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644" cy="3640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3076575" cy="2307602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NHSbday-Swindon4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1809" cy="2311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lastRenderedPageBreak/>
        <w:drawing>
          <wp:inline distT="0" distB="0" distL="0" distR="0">
            <wp:extent cx="3174766" cy="2381250"/>
            <wp:effectExtent l="0" t="0" r="698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NHSbday-Swindon3.jp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0343" cy="2385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62F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3733800" cy="2092351"/>
            <wp:effectExtent l="0" t="0" r="0" b="317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NHSbday-Swindon2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7583" cy="2094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0C85" w:rsidRDefault="00F5062F">
      <w:pPr>
        <w:rPr>
          <w:b/>
          <w:sz w:val="30"/>
        </w:rPr>
      </w:pPr>
      <w:r>
        <w:rPr>
          <w:b/>
          <w:noProof/>
          <w:sz w:val="30"/>
          <w:lang w:eastAsia="en-GB"/>
        </w:rPr>
        <w:drawing>
          <wp:inline distT="0" distB="0" distL="0" distR="0">
            <wp:extent cx="3514725" cy="2636238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NHSbday-Swindon.jp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8316" cy="2638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6F38" w:rsidRPr="00BC0C85" w:rsidRDefault="00796F38">
      <w:pPr>
        <w:rPr>
          <w:b/>
          <w:sz w:val="30"/>
        </w:rPr>
      </w:pPr>
    </w:p>
    <w:sectPr w:rsidR="00796F38" w:rsidRPr="00BC0C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4C4"/>
    <w:rsid w:val="00525E47"/>
    <w:rsid w:val="0075716A"/>
    <w:rsid w:val="00796F38"/>
    <w:rsid w:val="008014C4"/>
    <w:rsid w:val="009C4128"/>
    <w:rsid w:val="00BC0C85"/>
    <w:rsid w:val="00BF043C"/>
    <w:rsid w:val="00DB1B5B"/>
    <w:rsid w:val="00F50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5BBBD0-6C79-492A-B9D6-AA6AB6B05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4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12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25E47"/>
    <w:rPr>
      <w:color w:val="0000FF" w:themeColor="hyperlink"/>
      <w:u w:val="single"/>
    </w:rPr>
  </w:style>
  <w:style w:type="paragraph" w:customStyle="1" w:styleId="xmsonormal">
    <w:name w:val="x_msonormal"/>
    <w:basedOn w:val="Normal"/>
    <w:rsid w:val="00796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958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8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34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g"/><Relationship Id="rId39" Type="http://schemas.openxmlformats.org/officeDocument/2006/relationships/image" Target="media/image35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0.jpeg"/><Relationship Id="rId42" Type="http://schemas.openxmlformats.org/officeDocument/2006/relationships/image" Target="media/image38.jpg"/><Relationship Id="rId47" Type="http://schemas.openxmlformats.org/officeDocument/2006/relationships/image" Target="media/image43.jpg"/><Relationship Id="rId50" Type="http://schemas.openxmlformats.org/officeDocument/2006/relationships/image" Target="media/image46.jpeg"/><Relationship Id="rId7" Type="http://schemas.openxmlformats.org/officeDocument/2006/relationships/image" Target="media/image4.JP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5.jp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32" Type="http://schemas.openxmlformats.org/officeDocument/2006/relationships/image" Target="media/image28.jpg"/><Relationship Id="rId37" Type="http://schemas.openxmlformats.org/officeDocument/2006/relationships/image" Target="media/image33.jpeg"/><Relationship Id="rId40" Type="http://schemas.openxmlformats.org/officeDocument/2006/relationships/image" Target="media/image36.png"/><Relationship Id="rId45" Type="http://schemas.openxmlformats.org/officeDocument/2006/relationships/image" Target="media/image41.jpeg"/><Relationship Id="rId53" Type="http://schemas.openxmlformats.org/officeDocument/2006/relationships/theme" Target="theme/theme1.xml"/><Relationship Id="rId5" Type="http://schemas.openxmlformats.org/officeDocument/2006/relationships/image" Target="media/image2.jp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hyperlink" Target="https://leamingtonobserver.co.uk/news/celebrations-for-the-69th-birthday-of-the-nhs/" TargetMode="External"/><Relationship Id="rId36" Type="http://schemas.openxmlformats.org/officeDocument/2006/relationships/image" Target="media/image32.jpeg"/><Relationship Id="rId49" Type="http://schemas.openxmlformats.org/officeDocument/2006/relationships/image" Target="media/image45.jp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7.jpg"/><Relationship Id="rId44" Type="http://schemas.openxmlformats.org/officeDocument/2006/relationships/image" Target="media/image40.jpg"/><Relationship Id="rId52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g"/><Relationship Id="rId30" Type="http://schemas.openxmlformats.org/officeDocument/2006/relationships/image" Target="media/image26.jpg"/><Relationship Id="rId35" Type="http://schemas.openxmlformats.org/officeDocument/2006/relationships/image" Target="media/image31.jpeg"/><Relationship Id="rId43" Type="http://schemas.openxmlformats.org/officeDocument/2006/relationships/image" Target="media/image39.jpg"/><Relationship Id="rId48" Type="http://schemas.openxmlformats.org/officeDocument/2006/relationships/image" Target="media/image44.jpg"/><Relationship Id="rId8" Type="http://schemas.openxmlformats.org/officeDocument/2006/relationships/image" Target="media/image5.JPG"/><Relationship Id="rId51" Type="http://schemas.openxmlformats.org/officeDocument/2006/relationships/image" Target="media/image4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4F101855</Template>
  <TotalTime>25</TotalTime>
  <Pages>20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</dc:creator>
  <cp:lastModifiedBy>Marion Nicolaides</cp:lastModifiedBy>
  <cp:revision>3</cp:revision>
  <dcterms:created xsi:type="dcterms:W3CDTF">2017-07-14T08:57:00Z</dcterms:created>
  <dcterms:modified xsi:type="dcterms:W3CDTF">2017-07-14T10:48:00Z</dcterms:modified>
</cp:coreProperties>
</file>