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562" w:rsidRPr="00E72FA8" w:rsidRDefault="00622562">
      <w:pPr>
        <w:rPr>
          <w:b/>
          <w:sz w:val="36"/>
          <w:szCs w:val="36"/>
          <w:u w:val="single"/>
        </w:rPr>
      </w:pPr>
      <w:r w:rsidRPr="00E72FA8">
        <w:rPr>
          <w:b/>
          <w:sz w:val="36"/>
          <w:szCs w:val="36"/>
          <w:u w:val="single"/>
        </w:rPr>
        <w:t>Keep Our NHS Public North East Steering Group</w:t>
      </w:r>
    </w:p>
    <w:p w:rsidR="00622562" w:rsidRPr="00343058" w:rsidRDefault="00622562">
      <w:pPr>
        <w:rPr>
          <w:b/>
          <w:sz w:val="28"/>
          <w:szCs w:val="28"/>
          <w:u w:val="single"/>
        </w:rPr>
      </w:pPr>
    </w:p>
    <w:p w:rsidR="00622562" w:rsidRPr="00343058" w:rsidRDefault="00622562">
      <w:pPr>
        <w:rPr>
          <w:sz w:val="28"/>
          <w:szCs w:val="28"/>
        </w:rPr>
      </w:pPr>
      <w:r w:rsidRPr="00343058">
        <w:rPr>
          <w:b/>
          <w:sz w:val="28"/>
          <w:szCs w:val="28"/>
          <w:u w:val="single"/>
        </w:rPr>
        <w:t>Notes of meeting held on Thursday 23</w:t>
      </w:r>
      <w:r w:rsidRPr="00343058">
        <w:rPr>
          <w:b/>
          <w:sz w:val="28"/>
          <w:szCs w:val="28"/>
          <w:u w:val="single"/>
          <w:vertAlign w:val="superscript"/>
        </w:rPr>
        <w:t>rd</w:t>
      </w:r>
      <w:r w:rsidRPr="00343058">
        <w:rPr>
          <w:b/>
          <w:sz w:val="28"/>
          <w:szCs w:val="28"/>
          <w:u w:val="single"/>
        </w:rPr>
        <w:t xml:space="preserve"> June 2016</w:t>
      </w:r>
    </w:p>
    <w:p w:rsidR="00622562" w:rsidRPr="00622562" w:rsidRDefault="00622562">
      <w:pPr>
        <w:rPr>
          <w:sz w:val="24"/>
          <w:szCs w:val="24"/>
        </w:rPr>
      </w:pPr>
    </w:p>
    <w:p w:rsidR="00622562" w:rsidRPr="00343058" w:rsidRDefault="00622562">
      <w:pPr>
        <w:rPr>
          <w:b/>
          <w:sz w:val="28"/>
          <w:szCs w:val="28"/>
          <w:u w:val="single"/>
        </w:rPr>
      </w:pPr>
      <w:r w:rsidRPr="00343058">
        <w:rPr>
          <w:b/>
          <w:sz w:val="28"/>
          <w:szCs w:val="28"/>
          <w:u w:val="single"/>
        </w:rPr>
        <w:t>Present:</w:t>
      </w:r>
    </w:p>
    <w:p w:rsidR="00622562" w:rsidRPr="00622562" w:rsidRDefault="00D4798D">
      <w:pPr>
        <w:rPr>
          <w:sz w:val="24"/>
          <w:szCs w:val="24"/>
        </w:rPr>
      </w:pPr>
      <w:r>
        <w:rPr>
          <w:sz w:val="24"/>
          <w:szCs w:val="24"/>
        </w:rPr>
        <w:t>Steve, Clare, Helen, Diane, John</w:t>
      </w:r>
    </w:p>
    <w:p w:rsidR="00622562" w:rsidRPr="00343058" w:rsidRDefault="00622562">
      <w:pPr>
        <w:rPr>
          <w:b/>
          <w:sz w:val="28"/>
          <w:szCs w:val="28"/>
          <w:u w:val="single"/>
        </w:rPr>
      </w:pPr>
      <w:r w:rsidRPr="00343058">
        <w:rPr>
          <w:b/>
          <w:sz w:val="28"/>
          <w:szCs w:val="28"/>
          <w:u w:val="single"/>
        </w:rPr>
        <w:t>Apologies:</w:t>
      </w:r>
    </w:p>
    <w:p w:rsidR="00622562" w:rsidRPr="00622562" w:rsidRDefault="00D4798D">
      <w:pPr>
        <w:rPr>
          <w:sz w:val="24"/>
          <w:szCs w:val="24"/>
        </w:rPr>
      </w:pPr>
      <w:r>
        <w:rPr>
          <w:sz w:val="24"/>
          <w:szCs w:val="24"/>
        </w:rPr>
        <w:t>Judith, Pete</w:t>
      </w:r>
    </w:p>
    <w:p w:rsidR="00622562" w:rsidRPr="00622562" w:rsidRDefault="00622562">
      <w:pPr>
        <w:rPr>
          <w:sz w:val="24"/>
          <w:szCs w:val="24"/>
        </w:rPr>
      </w:pPr>
    </w:p>
    <w:p w:rsidR="00622562" w:rsidRPr="00343058" w:rsidRDefault="00622562">
      <w:pPr>
        <w:rPr>
          <w:b/>
          <w:sz w:val="28"/>
          <w:szCs w:val="28"/>
          <w:u w:val="single"/>
        </w:rPr>
      </w:pPr>
      <w:r w:rsidRPr="00343058">
        <w:rPr>
          <w:b/>
          <w:sz w:val="28"/>
          <w:szCs w:val="28"/>
          <w:u w:val="single"/>
        </w:rPr>
        <w:t>Issues discussed:</w:t>
      </w:r>
    </w:p>
    <w:p w:rsidR="00622562" w:rsidRDefault="00622562">
      <w:pPr>
        <w:rPr>
          <w:b/>
          <w:u w:val="single"/>
        </w:rPr>
      </w:pPr>
    </w:p>
    <w:p w:rsidR="00622562" w:rsidRPr="00343058" w:rsidRDefault="00622562">
      <w:pPr>
        <w:rPr>
          <w:b/>
          <w:sz w:val="28"/>
          <w:szCs w:val="28"/>
          <w:u w:val="single"/>
        </w:rPr>
      </w:pPr>
      <w:r w:rsidRPr="00343058">
        <w:rPr>
          <w:b/>
          <w:sz w:val="28"/>
          <w:szCs w:val="28"/>
          <w:u w:val="single"/>
        </w:rPr>
        <w:t>Campaign activity for the next year</w:t>
      </w:r>
    </w:p>
    <w:p w:rsidR="00343058" w:rsidRDefault="00343058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B61C83" w:rsidRPr="00343058" w:rsidRDefault="00343058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-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Agreed that the reinstatement of our NHS would only come about through a change in law, thus a primary way forward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in the next year will</w:t>
      </w:r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be through an increased focus on influencing </w:t>
      </w:r>
      <w:r w:rsidR="00674525">
        <w:rPr>
          <w:rFonts w:eastAsia="Times New Roman" w:cs="Helvetica"/>
          <w:color w:val="000000"/>
          <w:sz w:val="24"/>
          <w:szCs w:val="24"/>
          <w:lang w:val="en-GB" w:eastAsia="en-GB"/>
        </w:rPr>
        <w:t>the decision-making process and decision-makers through</w:t>
      </w:r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liason</w:t>
      </w:r>
      <w:proofErr w:type="spellEnd"/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with local politicians / political parties / MPs / councillors / Unio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ns regarding the NHS Reinstatement Bill</w:t>
      </w:r>
      <w:r w:rsidR="00B61C83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.</w:t>
      </w:r>
    </w:p>
    <w:p w:rsidR="00622562" w:rsidRPr="00343058" w:rsidRDefault="00622562" w:rsidP="00343058">
      <w:pPr>
        <w:pStyle w:val="ListParagraph"/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B61C83" w:rsidRPr="00622562" w:rsidRDefault="00B61C83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Other helpful and supportive ways forward over the</w:t>
      </w:r>
      <w:r w:rsid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forthcoming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year will include</w:t>
      </w:r>
    </w:p>
    <w:p w:rsidR="00622562" w:rsidRP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Attendance and speaking at NHS and related Marches and 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Rallys</w:t>
      </w:r>
      <w:proofErr w:type="spellEnd"/>
    </w:p>
    <w:p w:rsidR="00622562" w:rsidRP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- Involvement and support to specific campaigns (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: Junior Doctors Contract, Nurse Bursary Cuts</w:t>
      </w:r>
      <w:r w:rsidR="00674525">
        <w:rPr>
          <w:rFonts w:eastAsia="Times New Roman" w:cs="Helvetica"/>
          <w:color w:val="000000"/>
          <w:sz w:val="24"/>
          <w:szCs w:val="24"/>
          <w:lang w:val="en-GB" w:eastAsia="en-GB"/>
        </w:rPr>
        <w:t>, developments in primary care</w:t>
      </w: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)</w:t>
      </w:r>
    </w:p>
    <w:p w:rsid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- One off events (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: as in our past work with the Sell Off film and also the Health Hustings)</w:t>
      </w:r>
    </w:p>
    <w:p w:rsidR="00343058" w:rsidRPr="00622562" w:rsidRDefault="00343058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622562" w:rsidRPr="00622562" w:rsidRDefault="00343058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Research into local and national developments ( </w:t>
      </w:r>
      <w:proofErr w:type="spellStart"/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local contracting, procurement, finding out more about the NHS Sustainability and Transformation Plans, and its local impact)</w:t>
      </w:r>
    </w:p>
    <w:p w:rsidR="00622562" w:rsidRP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Attendance at CCG meetings, Patient Participation Groups, Health Watch 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etc</w:t>
      </w:r>
      <w:proofErr w:type="spellEnd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 </w:t>
      </w:r>
      <w:r w:rsidR="00B61C83">
        <w:rPr>
          <w:rFonts w:eastAsia="Times New Roman" w:cs="Helvetica"/>
          <w:color w:val="000000"/>
          <w:sz w:val="24"/>
          <w:szCs w:val="24"/>
          <w:lang w:val="en-GB" w:eastAsia="en-GB"/>
        </w:rPr>
        <w:t>regarding local procurement issues</w:t>
      </w:r>
    </w:p>
    <w:p w:rsidR="00622562" w:rsidRP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- Education (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: inviting speakers to the KONPNE meetings)</w:t>
      </w:r>
    </w:p>
    <w:p w:rsidR="00622562" w:rsidRDefault="0062256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343058" w:rsidRPr="00343058" w:rsidRDefault="00857ED1" w:rsidP="00622562">
      <w:pPr>
        <w:rPr>
          <w:rFonts w:eastAsia="Times New Roman" w:cs="Helvetica"/>
          <w:b/>
          <w:color w:val="000000"/>
          <w:sz w:val="28"/>
          <w:szCs w:val="28"/>
          <w:u w:val="single"/>
          <w:lang w:val="en-GB" w:eastAsia="en-GB"/>
        </w:rPr>
      </w:pPr>
      <w:r>
        <w:rPr>
          <w:rFonts w:eastAsia="Times New Roman" w:cs="Helvetica"/>
          <w:b/>
          <w:color w:val="000000"/>
          <w:sz w:val="28"/>
          <w:szCs w:val="28"/>
          <w:u w:val="single"/>
          <w:lang w:val="en-GB" w:eastAsia="en-GB"/>
        </w:rPr>
        <w:t>Continue</w:t>
      </w:r>
      <w:r w:rsidR="00343058" w:rsidRPr="00343058">
        <w:rPr>
          <w:rFonts w:eastAsia="Times New Roman" w:cs="Helvetica"/>
          <w:b/>
          <w:color w:val="000000"/>
          <w:sz w:val="28"/>
          <w:szCs w:val="28"/>
          <w:u w:val="single"/>
          <w:lang w:val="en-GB" w:eastAsia="en-GB"/>
        </w:rPr>
        <w:t xml:space="preserve"> moving forward</w:t>
      </w:r>
    </w:p>
    <w:p w:rsidR="00343058" w:rsidRPr="00622562" w:rsidRDefault="00343058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343058" w:rsidRDefault="00343058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I</w:t>
      </w:r>
      <w:r w:rsidR="00857ED1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t was felt that 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there are a number of practical ways in which we can </w:t>
      </w:r>
      <w:r w:rsidR="00857ED1">
        <w:rPr>
          <w:rFonts w:eastAsia="Times New Roman" w:cs="Helvetica"/>
          <w:color w:val="000000"/>
          <w:sz w:val="24"/>
          <w:szCs w:val="24"/>
          <w:lang w:val="en-GB" w:eastAsia="en-GB"/>
        </w:rPr>
        <w:t>continue to move forward with the above range of activit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>ies</w:t>
      </w:r>
      <w:r w:rsidR="00857ED1">
        <w:rPr>
          <w:rFonts w:eastAsia="Times New Roman" w:cs="Helvetica"/>
          <w:color w:val="000000"/>
          <w:sz w:val="24"/>
          <w:szCs w:val="24"/>
          <w:lang w:val="en-GB" w:eastAsia="en-GB"/>
        </w:rPr>
        <w:t>:</w:t>
      </w:r>
    </w:p>
    <w:p w:rsidR="0086741D" w:rsidRDefault="0086741D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343058" w:rsidRPr="00343058" w:rsidRDefault="005A7FD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All members of KONPNE, as individuals,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can continue to:</w:t>
      </w:r>
    </w:p>
    <w:p w:rsidR="00343058" w:rsidRDefault="00857ED1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-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 increase focus on</w:t>
      </w:r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social media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– 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all to comment / like / share our social media postings as appropriate, and to use this as an opportunity for communication and debate. 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>KONPNE would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also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benefit from further assistance in managing 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our page on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facebook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and, especially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/ urgently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, in reinvigorating 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our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twitter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account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– volunteers needed!!</w:t>
      </w:r>
      <w:r w:rsidR="00E72FA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</w:p>
    <w:p w:rsidR="00E221CF" w:rsidRPr="00343058" w:rsidRDefault="00E221CF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E221CF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forward our </w:t>
      </w:r>
      <w:r w:rsidRPr="00E221CF">
        <w:rPr>
          <w:rFonts w:eastAsia="Times New Roman" w:cs="Helvetica"/>
          <w:color w:val="000000"/>
          <w:sz w:val="24"/>
          <w:szCs w:val="24"/>
          <w:lang w:val="en-GB" w:eastAsia="en-GB"/>
        </w:rPr>
        <w:t>email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s to all contacts and friends </w:t>
      </w:r>
    </w:p>
    <w:p w:rsidR="00857ED1" w:rsidRDefault="00857ED1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write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letters</w:t>
      </w:r>
      <w:r w:rsidR="00E72FA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to newspapers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(also KONPNE to prepare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press releases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E72FA8">
        <w:rPr>
          <w:rFonts w:eastAsia="Times New Roman" w:cs="Helvetica"/>
          <w:color w:val="000000"/>
          <w:sz w:val="24"/>
          <w:szCs w:val="24"/>
          <w:lang w:val="en-GB" w:eastAsia="en-GB"/>
        </w:rPr>
        <w:t>Diane agreed to co-ordinate, but all members to offer suggestions)</w:t>
      </w:r>
    </w:p>
    <w:p w:rsidR="00E72FA8" w:rsidRPr="00343058" w:rsidRDefault="00E72FA8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have involvement with 38degrees and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Change.org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                                                                                                                                    </w:t>
      </w:r>
      <w:r w:rsidR="00DC0D98" w:rsidRP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lobby</w:t>
      </w:r>
      <w:r w:rsidR="00DC0D98" w:rsidRP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MPs and councillors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>,</w:t>
      </w:r>
      <w:r w:rsidR="00DC0D98" w:rsidRP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>attend</w:t>
      </w:r>
      <w:r w:rsidR="0086741D"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MP 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and councillor </w:t>
      </w:r>
      <w:r w:rsidR="0086741D"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>surgeries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, </w:t>
      </w:r>
      <w:proofErr w:type="spellStart"/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>liason</w:t>
      </w:r>
      <w:proofErr w:type="spellEnd"/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with</w:t>
      </w:r>
      <w:r w:rsidR="0086741D"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DC0D98" w:rsidRPr="00DC0D98">
        <w:rPr>
          <w:rFonts w:eastAsia="Times New Roman" w:cs="Helvetica"/>
          <w:color w:val="000000"/>
          <w:sz w:val="24"/>
          <w:szCs w:val="24"/>
          <w:lang w:val="en-GB" w:eastAsia="en-GB"/>
        </w:rPr>
        <w:t>political</w:t>
      </w:r>
      <w:r w:rsid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groups</w:t>
      </w:r>
    </w:p>
    <w:p w:rsidR="005A7FDD" w:rsidRDefault="005A7FD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5A7FDD" w:rsidRDefault="005A7FD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lastRenderedPageBreak/>
        <w:t>As a KONPNE group, we will continue to:</w:t>
      </w:r>
    </w:p>
    <w:p w:rsidR="0086741D" w:rsidRDefault="0086741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a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rrange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KONPNE </w:t>
      </w:r>
      <w:r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open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meetings – we will arrange these </w:t>
      </w:r>
      <w:r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around four times per year to 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keep in touch and </w:t>
      </w:r>
      <w:r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share ideas, report on progress, and to update on current issues </w:t>
      </w:r>
      <w:r w:rsidR="00E221CF">
        <w:rPr>
          <w:rFonts w:eastAsia="Times New Roman" w:cs="Helvetica"/>
          <w:color w:val="000000"/>
          <w:sz w:val="24"/>
          <w:szCs w:val="24"/>
          <w:lang w:val="en-GB" w:eastAsia="en-GB"/>
        </w:rPr>
        <w:t>– KONPNE will also invite a</w:t>
      </w:r>
      <w:r w:rsidRPr="0086741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speaker and all are very welcome</w:t>
      </w:r>
    </w:p>
    <w:p w:rsidR="00343058" w:rsidRDefault="005A7FD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- Reach</w:t>
      </w:r>
      <w:r w:rsidR="00857ED1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out – leafletting and public engagement at one-off events</w:t>
      </w:r>
    </w:p>
    <w:p w:rsidR="00674525" w:rsidRDefault="00674525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Clare offered to check out possibilities about a NHS Film Night or a NHS guided walk, and Diane will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liase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with KONP Durham regarding possibly assisting at the</w:t>
      </w:r>
      <w:r w:rsidR="0089794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stall at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Durham Miners Gala (9</w:t>
      </w:r>
      <w:r w:rsidRPr="00674525">
        <w:rPr>
          <w:rFonts w:eastAsia="Times New Roman" w:cs="Helvetica"/>
          <w:color w:val="000000"/>
          <w:sz w:val="24"/>
          <w:szCs w:val="24"/>
          <w:vertAlign w:val="superscript"/>
          <w:lang w:val="en-GB" w:eastAsia="en-GB"/>
        </w:rPr>
        <w:t>th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July</w:t>
      </w:r>
      <w:r w:rsidR="0089794D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2016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)</w:t>
      </w:r>
    </w:p>
    <w:p w:rsidR="0089794D" w:rsidRPr="00343058" w:rsidRDefault="0089794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John will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liase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with National KONP regarding the possibility of a KONPNE page on the national website</w:t>
      </w:r>
    </w:p>
    <w:p w:rsidR="005A7FDD" w:rsidRDefault="005A7FDD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343058" w:rsidRDefault="00343058" w:rsidP="00343058">
      <w:pPr>
        <w:rPr>
          <w:rFonts w:eastAsia="Times New Roman" w:cs="Helvetica"/>
          <w:b/>
          <w:bCs/>
          <w:iCs/>
          <w:color w:val="000000"/>
          <w:sz w:val="28"/>
          <w:szCs w:val="28"/>
          <w:u w:val="single"/>
          <w:lang w:val="en-GB" w:eastAsia="en-GB"/>
        </w:rPr>
      </w:pPr>
      <w:r w:rsidRPr="005A7FDD">
        <w:rPr>
          <w:rFonts w:eastAsia="Times New Roman" w:cs="Helvetica"/>
          <w:b/>
          <w:bCs/>
          <w:iCs/>
          <w:color w:val="000000"/>
          <w:sz w:val="28"/>
          <w:szCs w:val="28"/>
          <w:u w:val="single"/>
          <w:lang w:val="en-GB" w:eastAsia="en-GB"/>
        </w:rPr>
        <w:t>People</w:t>
      </w:r>
    </w:p>
    <w:p w:rsidR="005A7FDD" w:rsidRPr="005A7FDD" w:rsidRDefault="005A7FDD" w:rsidP="00343058">
      <w:pPr>
        <w:rPr>
          <w:rFonts w:eastAsia="Times New Roman" w:cs="Helvetica"/>
          <w:color w:val="000000"/>
          <w:sz w:val="28"/>
          <w:szCs w:val="28"/>
          <w:u w:val="single"/>
          <w:lang w:val="en-GB" w:eastAsia="en-GB"/>
        </w:rPr>
      </w:pPr>
    </w:p>
    <w:p w:rsidR="00343058" w:rsidRPr="00343058" w:rsidRDefault="00343058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</w:t>
      </w:r>
      <w:r w:rsidR="005A7FDD">
        <w:rPr>
          <w:rFonts w:eastAsia="Times New Roman" w:cs="Helvetica"/>
          <w:color w:val="000000"/>
          <w:sz w:val="24"/>
          <w:szCs w:val="24"/>
          <w:lang w:val="en-GB" w:eastAsia="en-GB"/>
        </w:rPr>
        <w:t>The last two meetings have been reasonably well attended, but we need to</w:t>
      </w:r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increase KONPNE membership / involvement / activity, and retain and develop this</w:t>
      </w:r>
    </w:p>
    <w:p w:rsidR="003B1D64" w:rsidRDefault="005A7FDD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Agreed that the </w:t>
      </w:r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Steering Group</w:t>
      </w:r>
      <w:r w:rsidR="001027E2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is a positive development, and that additional members are always welcome</w:t>
      </w:r>
    </w:p>
    <w:p w:rsidR="001164B6" w:rsidRDefault="001027E2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bookmarkStart w:id="0" w:name="_GoBack"/>
      <w:bookmarkEnd w:id="0"/>
      <w:r>
        <w:rPr>
          <w:rFonts w:eastAsia="Times New Roman" w:cs="Helvetica"/>
          <w:color w:val="000000"/>
          <w:sz w:val="24"/>
          <w:szCs w:val="24"/>
          <w:lang w:val="en-GB" w:eastAsia="en-GB"/>
        </w:rPr>
        <w:t>- Steve and Diane kindly agreed to continue their work as KONPNE treasurer and in managing email communications respectively, and John agreed to continue to assist in co-ordinating KONPNE activity</w:t>
      </w:r>
      <w:r w:rsidR="001164B6">
        <w:rPr>
          <w:rFonts w:eastAsia="Times New Roman" w:cs="Helvetica"/>
          <w:color w:val="000000"/>
          <w:sz w:val="24"/>
          <w:szCs w:val="24"/>
          <w:lang w:val="en-GB" w:eastAsia="en-GB"/>
        </w:rPr>
        <w:t>.</w:t>
      </w:r>
    </w:p>
    <w:p w:rsidR="00622562" w:rsidRDefault="00343058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- </w:t>
      </w:r>
      <w:r w:rsidR="001164B6">
        <w:rPr>
          <w:rFonts w:eastAsia="Times New Roman" w:cs="Helvetica"/>
          <w:color w:val="000000"/>
          <w:sz w:val="24"/>
          <w:szCs w:val="24"/>
          <w:lang w:val="en-GB" w:eastAsia="en-GB"/>
        </w:rPr>
        <w:t>Agreed that offers to chair the meeting would be helpful – a range of chairs would help to keep things fresh and promote joint involvement and team working</w:t>
      </w:r>
    </w:p>
    <w:p w:rsidR="001164B6" w:rsidRPr="00622562" w:rsidRDefault="001164B6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- More assistance is required with social media</w:t>
      </w:r>
    </w:p>
    <w:p w:rsidR="00622562" w:rsidRDefault="001164B6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- John will be attending the forthcoming </w:t>
      </w:r>
      <w:r w:rsidR="00622562"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National KONP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AGM in London, and will feedback. Some financial support was offered to John, and this was appreciated, but he expressed a wish to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self fund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as his contribution to KONPNE</w:t>
      </w:r>
    </w:p>
    <w:p w:rsidR="001164B6" w:rsidRDefault="001164B6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1164B6" w:rsidRPr="00622562" w:rsidRDefault="001164B6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</w:p>
    <w:p w:rsidR="001164B6" w:rsidRDefault="001164B6" w:rsidP="001164B6">
      <w:pPr>
        <w:rPr>
          <w:b/>
          <w:bCs/>
          <w:iCs/>
          <w:sz w:val="28"/>
          <w:szCs w:val="28"/>
          <w:u w:val="single"/>
          <w:lang w:val="en-GB"/>
        </w:rPr>
      </w:pPr>
      <w:r w:rsidRPr="001164B6">
        <w:rPr>
          <w:b/>
          <w:bCs/>
          <w:iCs/>
          <w:sz w:val="28"/>
          <w:szCs w:val="28"/>
          <w:u w:val="single"/>
          <w:lang w:val="en-GB"/>
        </w:rPr>
        <w:t>Next steps</w:t>
      </w:r>
    </w:p>
    <w:p w:rsidR="001164B6" w:rsidRPr="001164B6" w:rsidRDefault="001164B6" w:rsidP="001164B6">
      <w:pPr>
        <w:rPr>
          <w:b/>
          <w:sz w:val="28"/>
          <w:szCs w:val="28"/>
          <w:u w:val="single"/>
          <w:lang w:val="en-GB"/>
        </w:rPr>
      </w:pPr>
    </w:p>
    <w:p w:rsidR="001164B6" w:rsidRPr="00674525" w:rsidRDefault="0089794D" w:rsidP="001164B6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- </w:t>
      </w:r>
      <w:r w:rsidRPr="0089794D">
        <w:rPr>
          <w:sz w:val="24"/>
          <w:szCs w:val="24"/>
          <w:u w:val="single"/>
          <w:lang w:val="en-GB"/>
        </w:rPr>
        <w:t>Saturday 25th June 2016</w:t>
      </w:r>
      <w:r>
        <w:rPr>
          <w:sz w:val="24"/>
          <w:szCs w:val="24"/>
          <w:lang w:val="en-GB"/>
        </w:rPr>
        <w:t xml:space="preserve"> -</w:t>
      </w:r>
      <w:r w:rsidRPr="0089794D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Immigration Act March </w:t>
      </w:r>
      <w:r w:rsidR="00674525">
        <w:rPr>
          <w:sz w:val="24"/>
          <w:szCs w:val="24"/>
          <w:lang w:val="en-GB"/>
        </w:rPr>
        <w:t xml:space="preserve"> – Clare, Helen and John will be attending</w:t>
      </w:r>
    </w:p>
    <w:p w:rsidR="001164B6" w:rsidRDefault="0089794D" w:rsidP="001164B6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- </w:t>
      </w:r>
      <w:r w:rsidRPr="0089794D">
        <w:rPr>
          <w:sz w:val="24"/>
          <w:szCs w:val="24"/>
          <w:u w:val="single"/>
          <w:lang w:val="en-GB"/>
        </w:rPr>
        <w:t>Thursday 7th July 2016</w:t>
      </w:r>
      <w:r w:rsidRPr="0089794D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- next KONPNE meeting – Agenda and speakers </w:t>
      </w:r>
      <w:r w:rsidR="00674525">
        <w:rPr>
          <w:sz w:val="24"/>
          <w:szCs w:val="24"/>
          <w:lang w:val="en-GB"/>
        </w:rPr>
        <w:t xml:space="preserve">arranged, and Diane agreed to circulate an email </w:t>
      </w:r>
      <w:r>
        <w:rPr>
          <w:sz w:val="24"/>
          <w:szCs w:val="24"/>
          <w:lang w:val="en-GB"/>
        </w:rPr>
        <w:t>to all people on the email list</w:t>
      </w:r>
    </w:p>
    <w:p w:rsidR="0089794D" w:rsidRPr="00674525" w:rsidRDefault="0089794D" w:rsidP="001164B6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- </w:t>
      </w:r>
      <w:r w:rsidRPr="0089794D">
        <w:rPr>
          <w:sz w:val="24"/>
          <w:szCs w:val="24"/>
          <w:u w:val="single"/>
          <w:lang w:val="en-GB"/>
        </w:rPr>
        <w:t>Saturday 16</w:t>
      </w:r>
      <w:r w:rsidRPr="0089794D">
        <w:rPr>
          <w:sz w:val="24"/>
          <w:szCs w:val="24"/>
          <w:u w:val="single"/>
          <w:vertAlign w:val="superscript"/>
          <w:lang w:val="en-GB"/>
        </w:rPr>
        <w:t>th</w:t>
      </w:r>
      <w:r w:rsidRPr="0089794D">
        <w:rPr>
          <w:sz w:val="24"/>
          <w:szCs w:val="24"/>
          <w:u w:val="single"/>
          <w:lang w:val="en-GB"/>
        </w:rPr>
        <w:t xml:space="preserve"> July 2016</w:t>
      </w:r>
      <w:r>
        <w:rPr>
          <w:sz w:val="24"/>
          <w:szCs w:val="24"/>
          <w:lang w:val="en-GB"/>
        </w:rPr>
        <w:t xml:space="preserve"> – National KONP AGM and Conference – John to attend and feedback</w:t>
      </w:r>
    </w:p>
    <w:p w:rsidR="00622562" w:rsidRDefault="00622562">
      <w:pPr>
        <w:rPr>
          <w:sz w:val="24"/>
          <w:szCs w:val="24"/>
        </w:rPr>
      </w:pPr>
    </w:p>
    <w:p w:rsidR="0089794D" w:rsidRDefault="0089794D">
      <w:pPr>
        <w:rPr>
          <w:sz w:val="24"/>
          <w:szCs w:val="24"/>
        </w:rPr>
      </w:pPr>
    </w:p>
    <w:p w:rsidR="0089794D" w:rsidRDefault="0089794D">
      <w:pPr>
        <w:rPr>
          <w:sz w:val="24"/>
          <w:szCs w:val="24"/>
        </w:rPr>
      </w:pPr>
    </w:p>
    <w:p w:rsidR="0089794D" w:rsidRDefault="0089794D">
      <w:pPr>
        <w:rPr>
          <w:sz w:val="24"/>
          <w:szCs w:val="24"/>
        </w:rPr>
      </w:pPr>
      <w:r>
        <w:rPr>
          <w:sz w:val="24"/>
          <w:szCs w:val="24"/>
        </w:rPr>
        <w:t>John Whalley</w:t>
      </w:r>
    </w:p>
    <w:p w:rsidR="0089794D" w:rsidRPr="00674525" w:rsidRDefault="0089794D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89794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2016</w:t>
      </w:r>
    </w:p>
    <w:sectPr w:rsidR="0089794D" w:rsidRPr="00674525" w:rsidSect="005A7FDD">
      <w:pgSz w:w="12240" w:h="15840"/>
      <w:pgMar w:top="993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26592"/>
    <w:multiLevelType w:val="hybridMultilevel"/>
    <w:tmpl w:val="34980808"/>
    <w:lvl w:ilvl="0" w:tplc="068EE894">
      <w:numFmt w:val="bullet"/>
      <w:lvlText w:val="-"/>
      <w:lvlJc w:val="left"/>
      <w:pPr>
        <w:ind w:left="720" w:hanging="360"/>
      </w:pPr>
      <w:rPr>
        <w:rFonts w:ascii="Calibri" w:eastAsia="Times New Roman" w:hAnsi="Calibri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562"/>
    <w:rsid w:val="001027E2"/>
    <w:rsid w:val="001164B6"/>
    <w:rsid w:val="0011706A"/>
    <w:rsid w:val="00343058"/>
    <w:rsid w:val="003B1D64"/>
    <w:rsid w:val="005A7FDD"/>
    <w:rsid w:val="00622562"/>
    <w:rsid w:val="00674525"/>
    <w:rsid w:val="00857ED1"/>
    <w:rsid w:val="0086741D"/>
    <w:rsid w:val="0089794D"/>
    <w:rsid w:val="00B61C83"/>
    <w:rsid w:val="00D4798D"/>
    <w:rsid w:val="00DC0D98"/>
    <w:rsid w:val="00DF1CBA"/>
    <w:rsid w:val="00E221CF"/>
    <w:rsid w:val="00E7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468FA"/>
  <w15:chartTrackingRefBased/>
  <w15:docId w15:val="{9AF221A9-ACE5-49B6-AD24-904CE9B19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72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6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%20Whalle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2017-03-14T10:21:00Z</dcterms:created>
  <dcterms:modified xsi:type="dcterms:W3CDTF">2017-03-14T10:21:00Z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