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CB7" w:rsidRPr="00306E71" w:rsidRDefault="00622562" w:rsidP="0021417A">
      <w:pPr>
        <w:jc w:val="center"/>
        <w:rPr>
          <w:b/>
          <w:i/>
          <w:sz w:val="56"/>
          <w:szCs w:val="56"/>
          <w:u w:val="single"/>
        </w:rPr>
      </w:pPr>
      <w:r w:rsidRPr="00306E71">
        <w:rPr>
          <w:b/>
          <w:i/>
          <w:sz w:val="56"/>
          <w:szCs w:val="56"/>
          <w:u w:val="single"/>
        </w:rPr>
        <w:t>Keep Our NHS Public North East</w:t>
      </w:r>
    </w:p>
    <w:p w:rsidR="00FA43B2" w:rsidRPr="00306E71" w:rsidRDefault="00FA43B2" w:rsidP="008D1CB7">
      <w:pPr>
        <w:jc w:val="center"/>
        <w:rPr>
          <w:b/>
          <w:sz w:val="28"/>
          <w:szCs w:val="28"/>
          <w:u w:val="single"/>
        </w:rPr>
      </w:pPr>
      <w:r w:rsidRPr="00306E71">
        <w:rPr>
          <w:b/>
          <w:sz w:val="28"/>
          <w:szCs w:val="28"/>
          <w:u w:val="single"/>
        </w:rPr>
        <w:t>4</w:t>
      </w:r>
      <w:r w:rsidRPr="00306E71">
        <w:rPr>
          <w:b/>
          <w:sz w:val="28"/>
          <w:szCs w:val="28"/>
          <w:u w:val="single"/>
          <w:vertAlign w:val="superscript"/>
        </w:rPr>
        <w:t>th</w:t>
      </w:r>
      <w:r w:rsidRPr="00306E71">
        <w:rPr>
          <w:b/>
          <w:sz w:val="28"/>
          <w:szCs w:val="28"/>
          <w:u w:val="single"/>
        </w:rPr>
        <w:t xml:space="preserve"> October 2016</w:t>
      </w:r>
    </w:p>
    <w:p w:rsidR="00E635B6" w:rsidRPr="00306E71" w:rsidRDefault="00E635B6" w:rsidP="008D1CB7">
      <w:pPr>
        <w:jc w:val="center"/>
        <w:rPr>
          <w:b/>
          <w:sz w:val="28"/>
          <w:szCs w:val="28"/>
          <w:u w:val="single"/>
        </w:rPr>
      </w:pPr>
      <w:r w:rsidRPr="00306E71">
        <w:rPr>
          <w:b/>
          <w:sz w:val="28"/>
          <w:szCs w:val="28"/>
          <w:u w:val="single"/>
        </w:rPr>
        <w:t>Broadacre House, Newcastle upon Tyne</w:t>
      </w:r>
    </w:p>
    <w:tbl>
      <w:tblPr>
        <w:tblStyle w:val="TableGrid"/>
        <w:tblpPr w:leftFromText="180" w:rightFromText="180" w:vertAnchor="page" w:horzAnchor="margin" w:tblpXSpec="center" w:tblpY="2116"/>
        <w:tblW w:w="11335" w:type="dxa"/>
        <w:tblLook w:val="04A0" w:firstRow="1" w:lastRow="0" w:firstColumn="1" w:lastColumn="0" w:noHBand="0" w:noVBand="1"/>
      </w:tblPr>
      <w:tblGrid>
        <w:gridCol w:w="2487"/>
        <w:gridCol w:w="8848"/>
      </w:tblGrid>
      <w:tr w:rsidR="00E5504A" w:rsidTr="00E5504A">
        <w:tc>
          <w:tcPr>
            <w:tcW w:w="3970" w:type="dxa"/>
          </w:tcPr>
          <w:p w:rsidR="00E5504A" w:rsidRPr="00FA43B2" w:rsidRDefault="00E5504A" w:rsidP="00E5504A">
            <w:pPr>
              <w:rPr>
                <w:b/>
                <w:sz w:val="28"/>
                <w:szCs w:val="28"/>
              </w:rPr>
            </w:pPr>
            <w:r w:rsidRPr="00FA43B2">
              <w:rPr>
                <w:b/>
                <w:sz w:val="28"/>
                <w:szCs w:val="28"/>
              </w:rPr>
              <w:t>Agenda item</w:t>
            </w:r>
          </w:p>
        </w:tc>
        <w:tc>
          <w:tcPr>
            <w:tcW w:w="7365" w:type="dxa"/>
          </w:tcPr>
          <w:p w:rsidR="00E5504A" w:rsidRPr="00FA43B2" w:rsidRDefault="00E5504A" w:rsidP="00E550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Possible action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>1: Welcome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Helen</w:t>
            </w:r>
          </w:p>
        </w:tc>
        <w:tc>
          <w:tcPr>
            <w:tcW w:w="7365" w:type="dxa"/>
          </w:tcPr>
          <w:p w:rsidR="00E5504A" w:rsidRPr="0051468E" w:rsidRDefault="00E5504A" w:rsidP="00E5504A">
            <w:pPr>
              <w:rPr>
                <w:sz w:val="24"/>
                <w:szCs w:val="24"/>
              </w:rPr>
            </w:pP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>2: Sustainability and Transformation Plans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John</w:t>
            </w:r>
          </w:p>
        </w:tc>
        <w:tc>
          <w:tcPr>
            <w:tcW w:w="7365" w:type="dxa"/>
          </w:tcPr>
          <w:p w:rsidR="00E5504A" w:rsidRDefault="00E5504A" w:rsidP="00E5504A">
            <w:pPr>
              <w:rPr>
                <w:sz w:val="24"/>
                <w:szCs w:val="24"/>
              </w:rPr>
            </w:pPr>
            <w:r w:rsidRPr="00010B2C">
              <w:rPr>
                <w:b/>
                <w:sz w:val="24"/>
                <w:szCs w:val="24"/>
              </w:rPr>
              <w:t>See</w:t>
            </w:r>
            <w:r w:rsidRPr="0051468E">
              <w:rPr>
                <w:sz w:val="24"/>
                <w:szCs w:val="24"/>
              </w:rPr>
              <w:t xml:space="preserve"> Northumberland Tyne and Wear Footprint</w:t>
            </w:r>
            <w:r w:rsidR="000171F3">
              <w:rPr>
                <w:sz w:val="24"/>
                <w:szCs w:val="24"/>
              </w:rPr>
              <w:t xml:space="preserve"> – some documents are at</w:t>
            </w:r>
          </w:p>
          <w:p w:rsidR="000171F3" w:rsidRDefault="000171F3" w:rsidP="00E5504A">
            <w:pPr>
              <w:rPr>
                <w:sz w:val="24"/>
                <w:szCs w:val="24"/>
              </w:rPr>
            </w:pPr>
            <w:r w:rsidRPr="000171F3">
              <w:rPr>
                <w:sz w:val="24"/>
                <w:szCs w:val="24"/>
              </w:rPr>
              <w:t>http://democracy.newcastle.gov.uk/ieListDocuments.aspx?CId=1018&amp;MId=6652&amp;Ver=4</w:t>
            </w:r>
          </w:p>
          <w:p w:rsidR="00E5504A" w:rsidRDefault="00E5504A" w:rsidP="00E5504A">
            <w:pPr>
              <w:rPr>
                <w:sz w:val="24"/>
                <w:szCs w:val="24"/>
              </w:rPr>
            </w:pPr>
            <w:r w:rsidRPr="00391D3C">
              <w:rPr>
                <w:rFonts w:eastAsia="Times New Roman" w:cs="Helvetica"/>
                <w:b/>
                <w:sz w:val="24"/>
                <w:szCs w:val="24"/>
                <w:lang w:val="en-GB" w:eastAsia="en-GB"/>
              </w:rPr>
              <w:t>Keep an eye on local and national developments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Pr="00343058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343058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eg</w:t>
            </w:r>
            <w:proofErr w:type="spellEnd"/>
            <w:r w:rsidRPr="00343058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local contracting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out of services, hospital cut backs and closures.</w:t>
            </w:r>
          </w:p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6A37D2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Write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to the letters page of your local paper</w:t>
            </w:r>
          </w:p>
          <w:p w:rsidR="00E5504A" w:rsidRDefault="000171F3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Follow / a</w:t>
            </w:r>
            <w:r w:rsidR="00E5504A" w:rsidRPr="00BC45EF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ttend</w:t>
            </w:r>
            <w:r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Pr="000171F3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(if possible)</w:t>
            </w:r>
            <w:r w:rsidR="00E5504A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local 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Wellbeing Board and </w:t>
            </w:r>
            <w:r w:rsidR="00E5504A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CCG meetings</w:t>
            </w:r>
            <w:r w:rsidR="000F7181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– make your views known</w:t>
            </w:r>
            <w:r w:rsidR="00306E71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– check 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out your local council and CCG web</w:t>
            </w:r>
            <w:r w:rsidR="00306E71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site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s</w:t>
            </w:r>
            <w:r w:rsidR="00306E71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for details of meetings</w:t>
            </w:r>
          </w:p>
          <w:p w:rsidR="000F7181" w:rsidRPr="0051468E" w:rsidRDefault="000F7181" w:rsidP="00E5504A">
            <w:pPr>
              <w:rPr>
                <w:sz w:val="24"/>
                <w:szCs w:val="24"/>
              </w:rPr>
            </w:pPr>
            <w:r w:rsidRPr="000F7181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Email your MP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(contact information below)</w:t>
            </w:r>
            <w:r w:rsidR="000171F3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0171F3" w:rsidRPr="006518ED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 xml:space="preserve">and </w:t>
            </w:r>
            <w:r w:rsidR="006518ED" w:rsidRPr="006518ED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Wellbeing Board members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 xml:space="preserve">3: Accountable Care </w:t>
            </w:r>
            <w:proofErr w:type="spellStart"/>
            <w:r w:rsidRPr="00E5504A">
              <w:rPr>
                <w:sz w:val="24"/>
                <w:szCs w:val="24"/>
              </w:rPr>
              <w:t>Organisations</w:t>
            </w:r>
            <w:proofErr w:type="spellEnd"/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</w:t>
            </w:r>
          </w:p>
        </w:tc>
        <w:tc>
          <w:tcPr>
            <w:tcW w:w="7365" w:type="dxa"/>
          </w:tcPr>
          <w:p w:rsidR="00E5504A" w:rsidRPr="0051468E" w:rsidRDefault="00E5504A" w:rsidP="00E5504A">
            <w:pPr>
              <w:rPr>
                <w:sz w:val="24"/>
                <w:szCs w:val="24"/>
              </w:rPr>
            </w:pP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 xml:space="preserve">4: Save South </w:t>
            </w:r>
            <w:proofErr w:type="spellStart"/>
            <w:r w:rsidRPr="00E5504A">
              <w:rPr>
                <w:sz w:val="24"/>
                <w:szCs w:val="24"/>
              </w:rPr>
              <w:t>Tyneside</w:t>
            </w:r>
            <w:proofErr w:type="spellEnd"/>
            <w:r w:rsidRPr="00E5504A">
              <w:rPr>
                <w:sz w:val="24"/>
                <w:szCs w:val="24"/>
              </w:rPr>
              <w:t xml:space="preserve"> Hospital Campaign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Dave and </w:t>
            </w:r>
            <w:proofErr w:type="spellStart"/>
            <w:r>
              <w:rPr>
                <w:sz w:val="24"/>
                <w:szCs w:val="24"/>
              </w:rPr>
              <w:t>Maddy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365" w:type="dxa"/>
          </w:tcPr>
          <w:p w:rsidR="00E5504A" w:rsidRDefault="000F7181" w:rsidP="00E5504A">
            <w:pPr>
              <w:rPr>
                <w:sz w:val="24"/>
                <w:szCs w:val="24"/>
              </w:rPr>
            </w:pPr>
            <w:r w:rsidRPr="000F7181">
              <w:rPr>
                <w:b/>
                <w:sz w:val="24"/>
                <w:szCs w:val="24"/>
              </w:rPr>
              <w:t>Join the Campaign</w:t>
            </w:r>
            <w:r>
              <w:rPr>
                <w:sz w:val="24"/>
                <w:szCs w:val="24"/>
              </w:rPr>
              <w:t xml:space="preserve"> at </w:t>
            </w:r>
            <w:hyperlink r:id="rId6" w:history="1">
              <w:r w:rsidRPr="006A37D2">
                <w:rPr>
                  <w:rStyle w:val="Hyperlink"/>
                  <w:color w:val="auto"/>
                  <w:sz w:val="24"/>
                  <w:szCs w:val="24"/>
                </w:rPr>
                <w:t>www.savesouthtynesidehospital.org</w:t>
              </w:r>
            </w:hyperlink>
          </w:p>
          <w:p w:rsidR="000F7181" w:rsidRPr="0051468E" w:rsidRDefault="000F7181" w:rsidP="00E5504A">
            <w:pPr>
              <w:rPr>
                <w:sz w:val="24"/>
                <w:szCs w:val="24"/>
              </w:rPr>
            </w:pPr>
            <w:r w:rsidRPr="000F7181">
              <w:rPr>
                <w:b/>
                <w:sz w:val="24"/>
                <w:szCs w:val="24"/>
              </w:rPr>
              <w:t>Join the March</w:t>
            </w:r>
            <w:r>
              <w:rPr>
                <w:sz w:val="24"/>
                <w:szCs w:val="24"/>
              </w:rPr>
              <w:t xml:space="preserve"> – Saturday 22</w:t>
            </w:r>
            <w:r w:rsidRPr="000F7181"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October, 11.30am, assemble at Haven Point, South Shields. Look for the KONPNE banner!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>5: Junior Doctors Contract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Pete</w:t>
            </w:r>
            <w:r w:rsidR="00E5504A" w:rsidRPr="00E5504A">
              <w:rPr>
                <w:sz w:val="24"/>
                <w:szCs w:val="24"/>
              </w:rPr>
              <w:t xml:space="preserve"> or rep</w:t>
            </w:r>
            <w:r w:rsidR="00E5504A">
              <w:rPr>
                <w:sz w:val="24"/>
                <w:szCs w:val="24"/>
              </w:rPr>
              <w:t>resentative</w:t>
            </w:r>
          </w:p>
        </w:tc>
        <w:tc>
          <w:tcPr>
            <w:tcW w:w="7365" w:type="dxa"/>
          </w:tcPr>
          <w:p w:rsidR="00E5504A" w:rsidRPr="0051468E" w:rsidRDefault="00306E71" w:rsidP="00E5504A">
            <w:pPr>
              <w:rPr>
                <w:sz w:val="24"/>
                <w:szCs w:val="24"/>
              </w:rPr>
            </w:pPr>
            <w:r w:rsidRPr="00306E71">
              <w:rPr>
                <w:b/>
                <w:sz w:val="24"/>
                <w:szCs w:val="24"/>
              </w:rPr>
              <w:t>Read Pete’s blog</w:t>
            </w:r>
            <w:r>
              <w:rPr>
                <w:sz w:val="24"/>
                <w:szCs w:val="24"/>
              </w:rPr>
              <w:t xml:space="preserve"> at </w:t>
            </w:r>
            <w:r w:rsidRPr="00306E71">
              <w:rPr>
                <w:sz w:val="24"/>
                <w:szCs w:val="24"/>
              </w:rPr>
              <w:t>https://ahealthyblog.svbtle.com/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>6: NHS Reinstatement Bill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Alison</w:t>
            </w:r>
          </w:p>
        </w:tc>
        <w:tc>
          <w:tcPr>
            <w:tcW w:w="7365" w:type="dxa"/>
          </w:tcPr>
          <w:p w:rsidR="00E5504A" w:rsidRPr="0051468E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51468E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Email your MP</w:t>
            </w:r>
            <w:r w:rsidRPr="0051468E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, give your views about the NHS and ask what s/he is doing regarding the NHS Reinstatement Bill.  The email address of your MP can be found at </w:t>
            </w:r>
            <w:r w:rsidRPr="0051468E">
              <w:rPr>
                <w:rFonts w:eastAsia="Times New Roman" w:cs="Helvetica"/>
                <w:color w:val="000000"/>
                <w:sz w:val="24"/>
                <w:szCs w:val="24"/>
                <w:u w:val="single"/>
                <w:lang w:val="en-GB" w:eastAsia="en-GB"/>
              </w:rPr>
              <w:t>www.parliament.uk/mps-lords-and-offices/mps</w:t>
            </w:r>
          </w:p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E635B6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Consider following up your email</w:t>
            </w:r>
            <w:r w:rsidRPr="0051468E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with discussion at a constituency surgery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.</w:t>
            </w:r>
          </w:p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Next </w:t>
            </w:r>
            <w:proofErr w:type="spellStart"/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readng</w:t>
            </w:r>
            <w:proofErr w:type="spellEnd"/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of the Bill is on 4</w:t>
            </w:r>
            <w:r w:rsidRPr="0051468E">
              <w:rPr>
                <w:rFonts w:eastAsia="Times New Roman" w:cs="Helvetica"/>
                <w:color w:val="000000"/>
                <w:sz w:val="24"/>
                <w:szCs w:val="24"/>
                <w:vertAlign w:val="superscript"/>
                <w:lang w:val="en-GB" w:eastAsia="en-GB"/>
              </w:rPr>
              <w:t>th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November 2016.</w:t>
            </w:r>
          </w:p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21417A">
              <w:rPr>
                <w:sz w:val="24"/>
                <w:szCs w:val="24"/>
              </w:rPr>
              <w:t>Th</w:t>
            </w:r>
            <w:r w:rsidRPr="0021417A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e reinstatement of our NHS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will</w:t>
            </w:r>
            <w:r w:rsidRPr="00343058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only come about through a change in 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law, so we need to get better at influencing and </w:t>
            </w:r>
            <w:proofErr w:type="spellStart"/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liasing</w:t>
            </w:r>
            <w:proofErr w:type="spellEnd"/>
            <w:r w:rsidRPr="00343058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with local politicians / political parties / MPs</w:t>
            </w:r>
          </w:p>
          <w:p w:rsidR="00306E71" w:rsidRPr="0051468E" w:rsidRDefault="00306E71" w:rsidP="00E5504A">
            <w:pPr>
              <w:rPr>
                <w:sz w:val="24"/>
                <w:szCs w:val="24"/>
              </w:rPr>
            </w:pPr>
            <w:r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Read up on the B</w:t>
            </w:r>
            <w:r w:rsidRPr="00306E71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ill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at www.nhsbill2015.org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>7: Health Campaigning Workshop – host is KONPNE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John Whalley</w:t>
            </w:r>
          </w:p>
        </w:tc>
        <w:tc>
          <w:tcPr>
            <w:tcW w:w="7365" w:type="dxa"/>
          </w:tcPr>
          <w:p w:rsidR="00E5504A" w:rsidRDefault="00E5504A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Publicity out very soon – </w:t>
            </w:r>
            <w:r w:rsidR="00306E71">
              <w:rPr>
                <w:b/>
                <w:sz w:val="24"/>
                <w:szCs w:val="24"/>
              </w:rPr>
              <w:t>KEEP THE DATE FREE</w:t>
            </w:r>
            <w:r w:rsidRPr="00306E71">
              <w:rPr>
                <w:b/>
                <w:sz w:val="24"/>
                <w:szCs w:val="24"/>
              </w:rPr>
              <w:t>….Saturday 12</w:t>
            </w:r>
            <w:r w:rsidRPr="00306E71">
              <w:rPr>
                <w:b/>
                <w:sz w:val="24"/>
                <w:szCs w:val="24"/>
                <w:vertAlign w:val="superscript"/>
              </w:rPr>
              <w:t>th</w:t>
            </w:r>
            <w:r w:rsidRPr="00306E71">
              <w:rPr>
                <w:b/>
                <w:sz w:val="24"/>
                <w:szCs w:val="24"/>
              </w:rPr>
              <w:t xml:space="preserve"> November 2016, 10am – 4.15pm</w:t>
            </w:r>
            <w:r>
              <w:rPr>
                <w:sz w:val="24"/>
                <w:szCs w:val="24"/>
              </w:rPr>
              <w:t xml:space="preserve"> at Broadacre House.</w:t>
            </w:r>
          </w:p>
          <w:p w:rsidR="00E5504A" w:rsidRDefault="00E5504A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Speaker / facilitator is </w:t>
            </w:r>
            <w:proofErr w:type="spellStart"/>
            <w:r>
              <w:rPr>
                <w:sz w:val="24"/>
                <w:szCs w:val="24"/>
              </w:rPr>
              <w:t>Dr</w:t>
            </w:r>
            <w:proofErr w:type="spellEnd"/>
            <w:r>
              <w:rPr>
                <w:sz w:val="24"/>
                <w:szCs w:val="24"/>
              </w:rPr>
              <w:t xml:space="preserve"> Louise Irvine from the successful </w:t>
            </w:r>
          </w:p>
          <w:p w:rsidR="00E5504A" w:rsidRPr="0051468E" w:rsidRDefault="00E5504A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Save </w:t>
            </w:r>
            <w:proofErr w:type="spellStart"/>
            <w:r>
              <w:rPr>
                <w:sz w:val="24"/>
                <w:szCs w:val="24"/>
              </w:rPr>
              <w:t>Lewisham</w:t>
            </w:r>
            <w:proofErr w:type="spellEnd"/>
            <w:r>
              <w:rPr>
                <w:sz w:val="24"/>
                <w:szCs w:val="24"/>
              </w:rPr>
              <w:t xml:space="preserve"> Hospital Campaign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>8: 999 Footprints March for the NHS</w:t>
            </w:r>
          </w:p>
        </w:tc>
        <w:tc>
          <w:tcPr>
            <w:tcW w:w="7365" w:type="dxa"/>
          </w:tcPr>
          <w:p w:rsidR="00E5504A" w:rsidRPr="0051468E" w:rsidRDefault="00E5504A" w:rsidP="00E5504A">
            <w:pPr>
              <w:rPr>
                <w:sz w:val="24"/>
                <w:szCs w:val="24"/>
              </w:rPr>
            </w:pPr>
            <w:r w:rsidRPr="00BC45EF">
              <w:rPr>
                <w:b/>
                <w:sz w:val="24"/>
                <w:szCs w:val="24"/>
              </w:rPr>
              <w:t>Join the</w:t>
            </w:r>
            <w:r>
              <w:rPr>
                <w:b/>
                <w:sz w:val="24"/>
                <w:szCs w:val="24"/>
              </w:rPr>
              <w:t xml:space="preserve"> Co Durham</w:t>
            </w:r>
            <w:r w:rsidRPr="00BC45EF">
              <w:rPr>
                <w:b/>
                <w:sz w:val="24"/>
                <w:szCs w:val="24"/>
              </w:rPr>
              <w:t xml:space="preserve"> March</w:t>
            </w:r>
            <w:r>
              <w:rPr>
                <w:sz w:val="24"/>
                <w:szCs w:val="24"/>
              </w:rPr>
              <w:t xml:space="preserve"> for a day – or for the week -  between 22</w:t>
            </w:r>
            <w:r w:rsidRPr="00BC45EF"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– 29</w:t>
            </w:r>
            <w:r w:rsidRPr="00BC45EF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October 2016. See www.999nhsnortheast.org</w:t>
            </w:r>
          </w:p>
        </w:tc>
      </w:tr>
      <w:tr w:rsidR="00E5504A" w:rsidTr="00E5504A">
        <w:tc>
          <w:tcPr>
            <w:tcW w:w="3970" w:type="dxa"/>
          </w:tcPr>
          <w:p w:rsidR="00E5504A" w:rsidRPr="00E5504A" w:rsidRDefault="00E5504A" w:rsidP="00E5504A">
            <w:pPr>
              <w:rPr>
                <w:sz w:val="24"/>
                <w:szCs w:val="24"/>
              </w:rPr>
            </w:pPr>
            <w:r w:rsidRPr="00E5504A">
              <w:rPr>
                <w:sz w:val="24"/>
                <w:szCs w:val="24"/>
              </w:rPr>
              <w:t xml:space="preserve">9: </w:t>
            </w:r>
            <w:proofErr w:type="spellStart"/>
            <w:r w:rsidRPr="00E5504A">
              <w:rPr>
                <w:sz w:val="24"/>
                <w:szCs w:val="24"/>
              </w:rPr>
              <w:t>Lets</w:t>
            </w:r>
            <w:proofErr w:type="spellEnd"/>
            <w:r w:rsidRPr="00E5504A">
              <w:rPr>
                <w:sz w:val="24"/>
                <w:szCs w:val="24"/>
              </w:rPr>
              <w:t xml:space="preserve"> talk!!</w:t>
            </w:r>
          </w:p>
          <w:p w:rsidR="00E5504A" w:rsidRPr="00E5504A" w:rsidRDefault="00632193" w:rsidP="00E550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Diane Jones</w:t>
            </w:r>
            <w:bookmarkStart w:id="0" w:name="_GoBack"/>
            <w:bookmarkEnd w:id="0"/>
          </w:p>
        </w:tc>
        <w:tc>
          <w:tcPr>
            <w:tcW w:w="7365" w:type="dxa"/>
          </w:tcPr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21417A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Please comment / like / share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our </w:t>
            </w:r>
            <w:proofErr w:type="spellStart"/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facebook</w:t>
            </w:r>
            <w:proofErr w:type="spellEnd"/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postings at </w:t>
            </w:r>
            <w:r w:rsidRPr="005229F7">
              <w:rPr>
                <w:rFonts w:eastAsia="Times New Roman" w:cs="Helvetica"/>
                <w:sz w:val="24"/>
                <w:szCs w:val="24"/>
                <w:lang w:val="en-GB" w:eastAsia="en-GB"/>
              </w:rPr>
              <w:t>(</w:t>
            </w:r>
            <w:hyperlink r:id="rId7" w:history="1">
              <w:r w:rsidRPr="005229F7">
                <w:rPr>
                  <w:rStyle w:val="Hyperlink"/>
                  <w:rFonts w:eastAsia="Times New Roman" w:cs="Helvetica"/>
                  <w:color w:val="auto"/>
                  <w:sz w:val="24"/>
                  <w:szCs w:val="24"/>
                  <w:lang w:val="en-GB" w:eastAsia="en-GB"/>
                </w:rPr>
                <w:t>www.facebook.com/NHSPublicNorth</w:t>
              </w:r>
            </w:hyperlink>
            <w:r w:rsidRPr="005229F7">
              <w:rPr>
                <w:rFonts w:eastAsia="Times New Roman" w:cs="Helvetica"/>
                <w:sz w:val="24"/>
                <w:szCs w:val="24"/>
                <w:u w:val="single"/>
                <w:lang w:val="en-GB" w:eastAsia="en-GB"/>
              </w:rPr>
              <w:t>East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), and feel free to use our page as an opportunity for communication and debate.</w:t>
            </w:r>
          </w:p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E635B6"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Forward our emails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to all in your email address book.</w:t>
            </w:r>
          </w:p>
          <w:p w:rsidR="00E5504A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eastAsia="Times New Roman" w:cs="Helvetica"/>
                <w:b/>
                <w:color w:val="000000"/>
                <w:sz w:val="24"/>
                <w:szCs w:val="24"/>
                <w:lang w:val="en-GB" w:eastAsia="en-GB"/>
              </w:rPr>
              <w:t>If you are a Web / email designer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– let us know!</w:t>
            </w:r>
            <w:r w:rsidR="00306E71"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 xml:space="preserve"> We need your assistance in updating our email template!!</w:t>
            </w:r>
          </w:p>
          <w:p w:rsidR="00E5504A" w:rsidRPr="00E635B6" w:rsidRDefault="00E5504A" w:rsidP="00E5504A">
            <w:pP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</w:pPr>
            <w:r w:rsidRPr="00010B2C">
              <w:rPr>
                <w:rFonts w:eastAsia="Times New Roman" w:cs="Helvetica"/>
                <w:b/>
                <w:sz w:val="24"/>
                <w:szCs w:val="24"/>
                <w:lang w:val="en-GB" w:eastAsia="en-GB"/>
              </w:rPr>
              <w:t>Watch out for our next meeting</w:t>
            </w:r>
            <w:r>
              <w:rPr>
                <w:rFonts w:eastAsia="Times New Roman" w:cs="Helvetica"/>
                <w:sz w:val="24"/>
                <w:szCs w:val="24"/>
                <w:lang w:val="en-GB" w:eastAsia="en-GB"/>
              </w:rPr>
              <w:t xml:space="preserve">, </w:t>
            </w:r>
            <w:r>
              <w:rPr>
                <w:rFonts w:eastAsia="Times New Roman" w:cs="Helvetica"/>
                <w:color w:val="000000"/>
                <w:sz w:val="24"/>
                <w:szCs w:val="24"/>
                <w:lang w:val="en-GB" w:eastAsia="en-GB"/>
              </w:rPr>
              <w:t>and come along with a friend !!</w:t>
            </w:r>
          </w:p>
        </w:tc>
      </w:tr>
      <w:tr w:rsidR="00E5504A" w:rsidTr="00E5504A">
        <w:tc>
          <w:tcPr>
            <w:tcW w:w="11335" w:type="dxa"/>
            <w:gridSpan w:val="2"/>
          </w:tcPr>
          <w:p w:rsidR="00E5504A" w:rsidRPr="000171F3" w:rsidRDefault="00306E71" w:rsidP="000171F3">
            <w:pPr>
              <w:jc w:val="center"/>
              <w:rPr>
                <w:rFonts w:eastAsia="Times New Roman" w:cs="Helvetica"/>
                <w:b/>
                <w:i/>
                <w:color w:val="000000"/>
                <w:sz w:val="24"/>
                <w:szCs w:val="24"/>
                <w:lang w:val="en-GB" w:eastAsia="en-GB"/>
              </w:rPr>
            </w:pPr>
            <w:r w:rsidRPr="000171F3">
              <w:rPr>
                <w:rFonts w:eastAsia="Times New Roman" w:cs="Helvetica"/>
                <w:b/>
                <w:i/>
                <w:color w:val="000000"/>
                <w:sz w:val="24"/>
                <w:szCs w:val="24"/>
                <w:lang w:val="en-GB" w:eastAsia="en-GB"/>
              </w:rPr>
              <w:t>****KEEP IN TOUCH</w:t>
            </w:r>
            <w:r w:rsidR="00E5504A" w:rsidRPr="000171F3">
              <w:rPr>
                <w:rFonts w:eastAsia="Times New Roman" w:cs="Helvetica"/>
                <w:b/>
                <w:i/>
                <w:color w:val="000000"/>
                <w:sz w:val="24"/>
                <w:szCs w:val="24"/>
                <w:lang w:val="en-GB" w:eastAsia="en-GB"/>
              </w:rPr>
              <w:t xml:space="preserve"> on </w:t>
            </w:r>
            <w:r w:rsidR="00E5504A" w:rsidRPr="000171F3">
              <w:rPr>
                <w:rFonts w:eastAsia="Times New Roman" w:cs="Helvetica"/>
                <w:b/>
                <w:i/>
                <w:color w:val="000000"/>
                <w:sz w:val="24"/>
                <w:szCs w:val="24"/>
                <w:u w:val="single"/>
                <w:lang w:val="en-GB" w:eastAsia="en-GB"/>
              </w:rPr>
              <w:t>www.facebook/NHSPublicNorthEast</w:t>
            </w:r>
            <w:r w:rsidR="00E5504A" w:rsidRPr="000171F3">
              <w:rPr>
                <w:rFonts w:eastAsia="Times New Roman" w:cs="Helvetica"/>
                <w:b/>
                <w:i/>
                <w:color w:val="000000"/>
                <w:sz w:val="24"/>
                <w:szCs w:val="24"/>
                <w:lang w:val="en-GB" w:eastAsia="en-GB"/>
              </w:rPr>
              <w:t xml:space="preserve"> or at </w:t>
            </w:r>
            <w:hyperlink r:id="rId8" w:history="1">
              <w:r w:rsidR="00E5504A" w:rsidRPr="000171F3">
                <w:rPr>
                  <w:rStyle w:val="Hyperlink"/>
                  <w:rFonts w:eastAsia="Times New Roman" w:cs="Helvetica"/>
                  <w:b/>
                  <w:i/>
                  <w:color w:val="auto"/>
                  <w:sz w:val="24"/>
                  <w:szCs w:val="24"/>
                  <w:lang w:val="en-GB" w:eastAsia="en-GB"/>
                </w:rPr>
                <w:t>konpnortheast@gmail.com</w:t>
              </w:r>
            </w:hyperlink>
            <w:r w:rsidRPr="000171F3">
              <w:rPr>
                <w:rStyle w:val="Hyperlink"/>
                <w:rFonts w:eastAsia="Times New Roman" w:cs="Helvetica"/>
                <w:b/>
                <w:i/>
                <w:color w:val="auto"/>
                <w:sz w:val="24"/>
                <w:szCs w:val="24"/>
                <w:u w:val="none"/>
                <w:lang w:val="en-GB" w:eastAsia="en-GB"/>
              </w:rPr>
              <w:t>****</w:t>
            </w:r>
          </w:p>
        </w:tc>
      </w:tr>
    </w:tbl>
    <w:p w:rsidR="00FD6601" w:rsidRPr="00FD6601" w:rsidRDefault="00FD6601" w:rsidP="006518ED">
      <w:pPr>
        <w:jc w:val="center"/>
        <w:rPr>
          <w:b/>
          <w:i/>
          <w:sz w:val="28"/>
          <w:szCs w:val="28"/>
          <w:u w:val="single"/>
        </w:rPr>
      </w:pPr>
    </w:p>
    <w:sectPr w:rsidR="00FD6601" w:rsidRPr="00FD6601" w:rsidSect="00391D3C">
      <w:pgSz w:w="12240" w:h="15840"/>
      <w:pgMar w:top="426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26592"/>
    <w:multiLevelType w:val="hybridMultilevel"/>
    <w:tmpl w:val="34980808"/>
    <w:lvl w:ilvl="0" w:tplc="068EE894">
      <w:numFmt w:val="bullet"/>
      <w:lvlText w:val="-"/>
      <w:lvlJc w:val="left"/>
      <w:pPr>
        <w:ind w:left="720" w:hanging="360"/>
      </w:pPr>
      <w:rPr>
        <w:rFonts w:ascii="Calibri" w:eastAsia="Times New Roman" w:hAnsi="Calibri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562"/>
    <w:rsid w:val="00010B2C"/>
    <w:rsid w:val="000171F3"/>
    <w:rsid w:val="000F7181"/>
    <w:rsid w:val="0011706A"/>
    <w:rsid w:val="0021417A"/>
    <w:rsid w:val="002D0E20"/>
    <w:rsid w:val="002D36A2"/>
    <w:rsid w:val="00306E71"/>
    <w:rsid w:val="00343058"/>
    <w:rsid w:val="00391D3C"/>
    <w:rsid w:val="0051468E"/>
    <w:rsid w:val="005229F7"/>
    <w:rsid w:val="00534B99"/>
    <w:rsid w:val="00622562"/>
    <w:rsid w:val="00632193"/>
    <w:rsid w:val="006518ED"/>
    <w:rsid w:val="006A37D2"/>
    <w:rsid w:val="007141CB"/>
    <w:rsid w:val="00857ED1"/>
    <w:rsid w:val="0086741D"/>
    <w:rsid w:val="008D1CB7"/>
    <w:rsid w:val="00982947"/>
    <w:rsid w:val="009C1847"/>
    <w:rsid w:val="00AF5E87"/>
    <w:rsid w:val="00B61C83"/>
    <w:rsid w:val="00B626B2"/>
    <w:rsid w:val="00BC45EF"/>
    <w:rsid w:val="00DC0D98"/>
    <w:rsid w:val="00DF1CBA"/>
    <w:rsid w:val="00E221CF"/>
    <w:rsid w:val="00E5504A"/>
    <w:rsid w:val="00E635B6"/>
    <w:rsid w:val="00E72FA8"/>
    <w:rsid w:val="00FA43B2"/>
    <w:rsid w:val="00FD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1225F"/>
  <w15:chartTrackingRefBased/>
  <w15:docId w15:val="{9AF221A9-ACE5-49B6-AD24-904CE9B19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72FA8"/>
  </w:style>
  <w:style w:type="table" w:styleId="TableGrid">
    <w:name w:val="Table Grid"/>
    <w:basedOn w:val="TableNormal"/>
    <w:uiPriority w:val="39"/>
    <w:rsid w:val="00FA4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6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2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pnortheas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acebook.com/NHSPublicNort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avesouthtynesidehospital.or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%20Whalley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98</TotalTime>
  <Pages>1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8</cp:revision>
  <dcterms:created xsi:type="dcterms:W3CDTF">2016-10-04T13:05:00Z</dcterms:created>
  <dcterms:modified xsi:type="dcterms:W3CDTF">2017-03-14T19:06:00Z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