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CB7" w:rsidRPr="0021417A" w:rsidRDefault="00622562" w:rsidP="0021417A">
      <w:pPr>
        <w:jc w:val="center"/>
        <w:rPr>
          <w:b/>
          <w:sz w:val="56"/>
          <w:szCs w:val="56"/>
          <w:u w:val="single"/>
        </w:rPr>
      </w:pPr>
      <w:r w:rsidRPr="0021417A">
        <w:rPr>
          <w:b/>
          <w:sz w:val="56"/>
          <w:szCs w:val="56"/>
          <w:u w:val="single"/>
        </w:rPr>
        <w:t>Keep Our NHS Public North East</w:t>
      </w:r>
    </w:p>
    <w:p w:rsidR="008D1CB7" w:rsidRPr="00534B99" w:rsidRDefault="0021417A" w:rsidP="008D1CB7">
      <w:pPr>
        <w:jc w:val="center"/>
        <w:rPr>
          <w:b/>
          <w:i/>
          <w:sz w:val="36"/>
          <w:szCs w:val="36"/>
          <w:u w:val="single"/>
        </w:rPr>
      </w:pPr>
      <w:r w:rsidRPr="00534B99">
        <w:rPr>
          <w:b/>
          <w:i/>
          <w:sz w:val="36"/>
          <w:szCs w:val="36"/>
          <w:u w:val="single"/>
        </w:rPr>
        <w:t>5 WAYS TO</w:t>
      </w:r>
      <w:r w:rsidR="00391D3C" w:rsidRPr="00534B99">
        <w:rPr>
          <w:b/>
          <w:i/>
          <w:sz w:val="36"/>
          <w:szCs w:val="36"/>
          <w:u w:val="single"/>
        </w:rPr>
        <w:t xml:space="preserve"> KEEP </w:t>
      </w:r>
      <w:r w:rsidR="008D1CB7" w:rsidRPr="00534B99">
        <w:rPr>
          <w:b/>
          <w:i/>
          <w:sz w:val="36"/>
          <w:szCs w:val="36"/>
          <w:u w:val="single"/>
        </w:rPr>
        <w:t>MOVING FORWARD</w:t>
      </w:r>
      <w:r w:rsidRPr="00534B99">
        <w:rPr>
          <w:b/>
          <w:i/>
          <w:sz w:val="36"/>
          <w:szCs w:val="36"/>
          <w:u w:val="single"/>
        </w:rPr>
        <w:t xml:space="preserve"> THIS SUMMER</w:t>
      </w:r>
      <w:r w:rsidR="009C1847">
        <w:rPr>
          <w:b/>
          <w:i/>
          <w:sz w:val="36"/>
          <w:szCs w:val="36"/>
          <w:u w:val="single"/>
        </w:rPr>
        <w:t xml:space="preserve"> 2016</w:t>
      </w:r>
      <w:bookmarkStart w:id="0" w:name="_GoBack"/>
      <w:bookmarkEnd w:id="0"/>
    </w:p>
    <w:p w:rsidR="008D1CB7" w:rsidRPr="00534B99" w:rsidRDefault="008D1CB7" w:rsidP="00343058">
      <w:pPr>
        <w:rPr>
          <w:b/>
          <w:i/>
          <w:sz w:val="16"/>
          <w:szCs w:val="16"/>
          <w:u w:val="single"/>
        </w:rPr>
      </w:pPr>
    </w:p>
    <w:p w:rsidR="0021417A" w:rsidRPr="00343058" w:rsidRDefault="005229F7" w:rsidP="0021417A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21417A">
        <w:rPr>
          <w:b/>
          <w:sz w:val="96"/>
          <w:szCs w:val="96"/>
          <w:u w:val="single"/>
        </w:rPr>
        <w:t>1</w:t>
      </w:r>
      <w:r>
        <w:rPr>
          <w:sz w:val="24"/>
          <w:szCs w:val="24"/>
        </w:rPr>
        <w:t xml:space="preserve"> </w:t>
      </w:r>
      <w:r w:rsidR="007141CB" w:rsidRPr="0021417A">
        <w:rPr>
          <w:rFonts w:eastAsia="Times New Roman" w:cs="Helvetica"/>
          <w:b/>
          <w:color w:val="000000"/>
          <w:sz w:val="24"/>
          <w:szCs w:val="24"/>
          <w:lang w:val="en-GB" w:eastAsia="en-GB"/>
        </w:rPr>
        <w:t>Email your MP</w:t>
      </w:r>
      <w:r w:rsidR="007141CB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, give your views about the NHS and ask what s/he is doing regarding the 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NHS Reinstatement </w:t>
      </w:r>
      <w:r w:rsidR="007141CB">
        <w:rPr>
          <w:rFonts w:eastAsia="Times New Roman" w:cs="Helvetica"/>
          <w:color w:val="000000"/>
          <w:sz w:val="24"/>
          <w:szCs w:val="24"/>
          <w:lang w:val="en-GB" w:eastAsia="en-GB"/>
        </w:rPr>
        <w:t>Bill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. </w:t>
      </w:r>
      <w:proofErr w:type="spellStart"/>
      <w:r w:rsidR="0021417A" w:rsidRPr="0021417A">
        <w:rPr>
          <w:sz w:val="24"/>
          <w:szCs w:val="24"/>
        </w:rPr>
        <w:t>Th</w:t>
      </w:r>
      <w:proofErr w:type="spellEnd"/>
      <w:r w:rsidR="0021417A" w:rsidRPr="0021417A">
        <w:rPr>
          <w:rFonts w:eastAsia="Times New Roman" w:cs="Helvetica"/>
          <w:color w:val="000000"/>
          <w:sz w:val="24"/>
          <w:szCs w:val="24"/>
          <w:lang w:val="en-GB" w:eastAsia="en-GB"/>
        </w:rPr>
        <w:t>e reinstatement of our NHS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will</w:t>
      </w:r>
      <w:r w:rsidR="0021417A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only come about through a change in 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law, so we need to get better at influencing and </w:t>
      </w:r>
      <w:proofErr w:type="spellStart"/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>liasing</w:t>
      </w:r>
      <w:proofErr w:type="spellEnd"/>
      <w:r w:rsidR="0021417A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with local politicians / political parties / MPs / councillors / Unio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>ns regarding the NHS Reinstatement Bill</w:t>
      </w:r>
      <w:r w:rsidR="0021417A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.</w:t>
      </w:r>
    </w:p>
    <w:p w:rsidR="005229F7" w:rsidRDefault="008D1CB7" w:rsidP="0021417A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8D1CB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all </w:t>
      </w:r>
      <w:r w:rsidR="007141CB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MPs </w:t>
      </w:r>
      <w:r w:rsidR="00982947">
        <w:rPr>
          <w:rFonts w:eastAsia="Times New Roman" w:cs="Helvetica"/>
          <w:color w:val="000000"/>
          <w:sz w:val="24"/>
          <w:szCs w:val="24"/>
          <w:lang w:val="en-GB" w:eastAsia="en-GB"/>
        </w:rPr>
        <w:t>are very accessible by email</w:t>
      </w:r>
      <w:r w:rsidRPr="008D1CB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and</w:t>
      </w:r>
      <w:r w:rsidR="00982947">
        <w:rPr>
          <w:rFonts w:eastAsia="Times New Roman" w:cs="Helvetica"/>
          <w:color w:val="000000"/>
          <w:sz w:val="24"/>
          <w:szCs w:val="24"/>
          <w:lang w:val="en-GB" w:eastAsia="en-GB"/>
        </w:rPr>
        <w:t>,</w:t>
      </w:r>
      <w:r w:rsidRPr="008D1CB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982947">
        <w:rPr>
          <w:rFonts w:eastAsia="Times New Roman" w:cs="Helvetica"/>
          <w:color w:val="000000"/>
          <w:sz w:val="24"/>
          <w:szCs w:val="24"/>
          <w:lang w:val="en-GB" w:eastAsia="en-GB"/>
        </w:rPr>
        <w:t>as</w:t>
      </w:r>
      <w:r w:rsidRPr="008D1CB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our elected representatives,</w:t>
      </w:r>
      <w:r w:rsidR="0098294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7141CB">
        <w:rPr>
          <w:rFonts w:eastAsia="Times New Roman" w:cs="Helvetica"/>
          <w:color w:val="000000"/>
          <w:sz w:val="24"/>
          <w:szCs w:val="24"/>
          <w:lang w:val="en-GB" w:eastAsia="en-GB"/>
        </w:rPr>
        <w:t>they need to be clear about whe</w:t>
      </w:r>
      <w:r w:rsidR="005229F7">
        <w:rPr>
          <w:rFonts w:eastAsia="Times New Roman" w:cs="Helvetica"/>
          <w:color w:val="000000"/>
          <w:sz w:val="24"/>
          <w:szCs w:val="24"/>
          <w:lang w:val="en-GB" w:eastAsia="en-GB"/>
        </w:rPr>
        <w:t>re we are coming from. T</w:t>
      </w:r>
      <w:r w:rsidR="007141CB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he email address of your MP can be found at </w:t>
      </w:r>
      <w:r w:rsidR="007141CB" w:rsidRPr="00982947">
        <w:rPr>
          <w:rFonts w:eastAsia="Times New Roman" w:cs="Helvetica"/>
          <w:color w:val="000000"/>
          <w:sz w:val="24"/>
          <w:szCs w:val="24"/>
          <w:u w:val="single"/>
          <w:lang w:val="en-GB" w:eastAsia="en-GB"/>
        </w:rPr>
        <w:t>www.parliament.uk/mps-lords-and-offices/</w:t>
      </w:r>
      <w:r w:rsidR="005229F7" w:rsidRPr="00982947">
        <w:rPr>
          <w:rFonts w:eastAsia="Times New Roman" w:cs="Helvetica"/>
          <w:color w:val="000000"/>
          <w:sz w:val="24"/>
          <w:szCs w:val="24"/>
          <w:u w:val="single"/>
          <w:lang w:val="en-GB" w:eastAsia="en-GB"/>
        </w:rPr>
        <w:t>mps</w:t>
      </w:r>
    </w:p>
    <w:p w:rsidR="00343058" w:rsidRDefault="007141CB" w:rsidP="0021417A">
      <w:pPr>
        <w:pStyle w:val="ListParagraph"/>
        <w:ind w:left="0"/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Consider following up your email with discussion at a constituency surgery</w:t>
      </w:r>
      <w:r w:rsidR="005229F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; 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>all MPs have constituency websites, which provide the times and location</w:t>
      </w:r>
      <w:r w:rsidR="005229F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of these informal meetings.</w:t>
      </w:r>
    </w:p>
    <w:p w:rsidR="0021417A" w:rsidRDefault="005229F7" w:rsidP="005229F7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21417A">
        <w:rPr>
          <w:rFonts w:eastAsia="Times New Roman" w:cs="Helvetica"/>
          <w:b/>
          <w:color w:val="000000"/>
          <w:sz w:val="96"/>
          <w:szCs w:val="96"/>
          <w:u w:val="single"/>
          <w:lang w:val="en-GB" w:eastAsia="en-GB"/>
        </w:rPr>
        <w:t>2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Pr="0021417A">
        <w:rPr>
          <w:rFonts w:eastAsia="Times New Roman" w:cs="Helvetica"/>
          <w:b/>
          <w:color w:val="000000"/>
          <w:sz w:val="24"/>
          <w:szCs w:val="24"/>
          <w:lang w:val="en-GB" w:eastAsia="en-GB"/>
        </w:rPr>
        <w:t xml:space="preserve">Please </w:t>
      </w:r>
      <w:r w:rsidRPr="0021417A">
        <w:rPr>
          <w:rFonts w:eastAsia="Times New Roman" w:cs="Helvetica"/>
          <w:b/>
          <w:color w:val="000000"/>
          <w:sz w:val="24"/>
          <w:szCs w:val="24"/>
          <w:lang w:val="en-GB" w:eastAsia="en-GB"/>
        </w:rPr>
        <w:t>comment</w:t>
      </w:r>
      <w:r w:rsidRPr="0021417A">
        <w:rPr>
          <w:rFonts w:eastAsia="Times New Roman" w:cs="Helvetica"/>
          <w:b/>
          <w:color w:val="000000"/>
          <w:sz w:val="24"/>
          <w:szCs w:val="24"/>
          <w:lang w:val="en-GB" w:eastAsia="en-GB"/>
        </w:rPr>
        <w:t xml:space="preserve"> / like / share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our </w:t>
      </w:r>
      <w:proofErr w:type="spell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facebook</w:t>
      </w:r>
      <w:proofErr w:type="spellEnd"/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postings</w:t>
      </w:r>
      <w:r w:rsidR="00AF5E8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at </w:t>
      </w:r>
      <w:r w:rsidRPr="005229F7">
        <w:rPr>
          <w:rFonts w:eastAsia="Times New Roman" w:cs="Helvetica"/>
          <w:sz w:val="24"/>
          <w:szCs w:val="24"/>
          <w:lang w:val="en-GB" w:eastAsia="en-GB"/>
        </w:rPr>
        <w:t>(</w:t>
      </w:r>
      <w:hyperlink r:id="rId6" w:history="1">
        <w:r w:rsidRPr="005229F7">
          <w:rPr>
            <w:rStyle w:val="Hyperlink"/>
            <w:rFonts w:eastAsia="Times New Roman" w:cs="Helvetica"/>
            <w:color w:val="auto"/>
            <w:sz w:val="24"/>
            <w:szCs w:val="24"/>
            <w:lang w:val="en-GB" w:eastAsia="en-GB"/>
          </w:rPr>
          <w:t>www.facebook.com/NHSPublicNorth</w:t>
        </w:r>
      </w:hyperlink>
      <w:r w:rsidRPr="005229F7">
        <w:rPr>
          <w:rFonts w:eastAsia="Times New Roman" w:cs="Helvetica"/>
          <w:sz w:val="24"/>
          <w:szCs w:val="24"/>
          <w:u w:val="single"/>
          <w:lang w:val="en-GB" w:eastAsia="en-GB"/>
        </w:rPr>
        <w:t>East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>), and feel free to use our page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as an opportunity for communication and debate.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We need to get the word out far and wide – and sharing our </w:t>
      </w:r>
      <w:proofErr w:type="spell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facebo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>o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>k</w:t>
      </w:r>
      <w:proofErr w:type="spellEnd"/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takes ONE MINUTE MAX.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</w:p>
    <w:p w:rsidR="005229F7" w:rsidRDefault="00982947" w:rsidP="005229F7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(plus let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us 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know 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>if you are interested in helping us to manage</w:t>
      </w:r>
      <w:r w:rsidR="005229F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>our</w:t>
      </w:r>
      <w:r w:rsidR="005229F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>facebook</w:t>
      </w:r>
      <w:proofErr w:type="spellEnd"/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OR, even more </w:t>
      </w:r>
      <w:r w:rsidR="005229F7">
        <w:rPr>
          <w:rFonts w:eastAsia="Times New Roman" w:cs="Helvetica"/>
          <w:color w:val="000000"/>
          <w:sz w:val="24"/>
          <w:szCs w:val="24"/>
          <w:lang w:val="en-GB" w:eastAsia="en-GB"/>
        </w:rPr>
        <w:t>urgently, in reinvigorating our twitter account</w:t>
      </w:r>
      <w:r w:rsidR="00AF5E87">
        <w:rPr>
          <w:rFonts w:eastAsia="Times New Roman" w:cs="Helvetica"/>
          <w:color w:val="000000"/>
          <w:sz w:val="24"/>
          <w:szCs w:val="24"/>
          <w:lang w:val="en-GB" w:eastAsia="en-GB"/>
        </w:rPr>
        <w:t>!</w:t>
      </w:r>
      <w:r w:rsidR="0021417A">
        <w:rPr>
          <w:rFonts w:eastAsia="Times New Roman" w:cs="Helvetica"/>
          <w:color w:val="000000"/>
          <w:sz w:val="24"/>
          <w:szCs w:val="24"/>
          <w:lang w:val="en-GB" w:eastAsia="en-GB"/>
        </w:rPr>
        <w:t>)</w:t>
      </w:r>
    </w:p>
    <w:p w:rsidR="005229F7" w:rsidRPr="00622562" w:rsidRDefault="0021417A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21417A">
        <w:rPr>
          <w:rFonts w:eastAsia="Times New Roman" w:cs="Helvetica"/>
          <w:b/>
          <w:color w:val="000000"/>
          <w:sz w:val="96"/>
          <w:szCs w:val="96"/>
          <w:u w:val="single"/>
          <w:lang w:val="en-GB" w:eastAsia="en-GB"/>
        </w:rPr>
        <w:t>3</w:t>
      </w:r>
      <w:r w:rsidRPr="0021417A">
        <w:rPr>
          <w:rFonts w:eastAsia="Times New Roman" w:cs="Helvetica"/>
          <w:b/>
          <w:sz w:val="24"/>
          <w:szCs w:val="24"/>
          <w:lang w:val="en-GB" w:eastAsia="en-GB"/>
        </w:rPr>
        <w:t>Get involved with our friends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at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38degrees and Change.org </w:t>
      </w:r>
      <w:r w:rsidR="00982947">
        <w:rPr>
          <w:rFonts w:eastAsia="Times New Roman" w:cs="Helvetica"/>
          <w:color w:val="000000"/>
          <w:sz w:val="24"/>
          <w:szCs w:val="24"/>
          <w:lang w:val="en-GB" w:eastAsia="en-GB"/>
        </w:rPr>
        <w:t>– we need to join with others, so that our voices are heard. Consider writing to the letters page of your local paper.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                                                                                                                                   </w:t>
      </w:r>
      <w:r w:rsidRPr="00DC0D9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</w:p>
    <w:p w:rsidR="00982947" w:rsidRPr="00622562" w:rsidRDefault="00982947" w:rsidP="00982947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391D3C">
        <w:rPr>
          <w:rFonts w:eastAsia="Times New Roman" w:cs="Helvetica"/>
          <w:b/>
          <w:color w:val="000000"/>
          <w:sz w:val="96"/>
          <w:szCs w:val="96"/>
          <w:u w:val="single"/>
          <w:lang w:val="en-GB" w:eastAsia="en-GB"/>
        </w:rPr>
        <w:t>4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Pr="00391D3C">
        <w:rPr>
          <w:rFonts w:eastAsia="Times New Roman" w:cs="Helvetica"/>
          <w:b/>
          <w:sz w:val="24"/>
          <w:szCs w:val="24"/>
          <w:lang w:val="en-GB" w:eastAsia="en-GB"/>
        </w:rPr>
        <w:t xml:space="preserve">Keep an eye on </w:t>
      </w:r>
      <w:r w:rsidR="00343058" w:rsidRPr="00391D3C">
        <w:rPr>
          <w:rFonts w:eastAsia="Times New Roman" w:cs="Helvetica"/>
          <w:b/>
          <w:sz w:val="24"/>
          <w:szCs w:val="24"/>
          <w:lang w:val="en-GB" w:eastAsia="en-GB"/>
        </w:rPr>
        <w:t xml:space="preserve">local and national </w:t>
      </w:r>
      <w:proofErr w:type="gramStart"/>
      <w:r w:rsidR="00343058" w:rsidRPr="00391D3C">
        <w:rPr>
          <w:rFonts w:eastAsia="Times New Roman" w:cs="Helvetica"/>
          <w:b/>
          <w:sz w:val="24"/>
          <w:szCs w:val="24"/>
          <w:lang w:val="en-GB" w:eastAsia="en-GB"/>
        </w:rPr>
        <w:t>developments</w:t>
      </w:r>
      <w:r w:rsidR="00AF5E8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343058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="00343058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eg</w:t>
      </w:r>
      <w:proofErr w:type="spellEnd"/>
      <w:proofErr w:type="gramEnd"/>
      <w:r w:rsidR="00343058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local contracting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out of services, hospital closures</w:t>
      </w:r>
      <w:r w:rsidR="00343058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, 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cut backs, and how the </w:t>
      </w:r>
      <w:r w:rsidR="00343058" w:rsidRPr="00343058">
        <w:rPr>
          <w:rFonts w:eastAsia="Times New Roman" w:cs="Helvetica"/>
          <w:color w:val="000000"/>
          <w:sz w:val="24"/>
          <w:szCs w:val="24"/>
          <w:lang w:val="en-GB" w:eastAsia="en-GB"/>
        </w:rPr>
        <w:t>NHS Sustainability and Transformat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>ion Plans is affecting local services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. Be aware of and support </w:t>
      </w:r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specific campaigns (</w:t>
      </w:r>
      <w:proofErr w:type="spellStart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eg</w:t>
      </w:r>
      <w:proofErr w:type="spellEnd"/>
      <w:r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: Junior Doctors Contract, Nurse Bursary Cuts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>, impact of the Immigration Act on health provision).</w:t>
      </w:r>
    </w:p>
    <w:p w:rsidR="002D36A2" w:rsidRDefault="00391D3C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Attend</w:t>
      </w:r>
      <w:r w:rsidR="00AF5E8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Clinical </w:t>
      </w:r>
      <w:r w:rsidR="00622562"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C</w:t>
      </w:r>
      <w:r w:rsidR="00AF5E8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ommissioning </w:t>
      </w:r>
      <w:r w:rsidR="00622562"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G</w:t>
      </w:r>
      <w:r w:rsidR="00AF5E87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roup meetings (for your locality) and </w:t>
      </w:r>
      <w:r w:rsidR="00622562" w:rsidRPr="00622562">
        <w:rPr>
          <w:rFonts w:eastAsia="Times New Roman" w:cs="Helvetica"/>
          <w:color w:val="000000"/>
          <w:sz w:val="24"/>
          <w:szCs w:val="24"/>
          <w:lang w:val="en-GB" w:eastAsia="en-GB"/>
        </w:rPr>
        <w:t>Patient Partici</w:t>
      </w:r>
      <w:r w:rsidR="00AF5E87">
        <w:rPr>
          <w:rFonts w:eastAsia="Times New Roman" w:cs="Helvetica"/>
          <w:color w:val="000000"/>
          <w:sz w:val="24"/>
          <w:szCs w:val="24"/>
          <w:lang w:val="en-GB" w:eastAsia="en-GB"/>
        </w:rPr>
        <w:t>pation Groups (for your GP practice)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. </w:t>
      </w:r>
    </w:p>
    <w:p w:rsidR="00622562" w:rsidRPr="00622562" w:rsidRDefault="00391D3C" w:rsidP="00622562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Above all, MAKE YOUR VOICE HEARD!!</w:t>
      </w:r>
    </w:p>
    <w:p w:rsidR="00391D3C" w:rsidRDefault="00391D3C" w:rsidP="00343058">
      <w:pPr>
        <w:rPr>
          <w:rFonts w:eastAsia="Times New Roman" w:cs="Helvetica"/>
          <w:sz w:val="24"/>
          <w:szCs w:val="24"/>
          <w:lang w:val="en-GB" w:eastAsia="en-GB"/>
        </w:rPr>
      </w:pPr>
      <w:r w:rsidRPr="00391D3C">
        <w:rPr>
          <w:rFonts w:eastAsia="Times New Roman" w:cs="Helvetica"/>
          <w:b/>
          <w:color w:val="000000"/>
          <w:sz w:val="96"/>
          <w:szCs w:val="96"/>
          <w:u w:val="single"/>
          <w:lang w:val="en-GB" w:eastAsia="en-GB"/>
        </w:rPr>
        <w:t>5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Pr="00391D3C">
        <w:rPr>
          <w:rFonts w:eastAsia="Times New Roman" w:cs="Helvetica"/>
          <w:b/>
          <w:color w:val="000000"/>
          <w:sz w:val="24"/>
          <w:szCs w:val="24"/>
          <w:lang w:val="en-GB" w:eastAsia="en-GB"/>
        </w:rPr>
        <w:t>Keep us updated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on </w:t>
      </w:r>
      <w:proofErr w:type="spell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facebook</w:t>
      </w:r>
      <w:proofErr w:type="spellEnd"/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or at </w:t>
      </w:r>
      <w:hyperlink r:id="rId7" w:history="1">
        <w:r w:rsidRPr="00391D3C">
          <w:rPr>
            <w:rStyle w:val="Hyperlink"/>
            <w:rFonts w:eastAsia="Times New Roman" w:cs="Helvetica"/>
            <w:color w:val="auto"/>
            <w:sz w:val="24"/>
            <w:szCs w:val="24"/>
            <w:lang w:val="en-GB" w:eastAsia="en-GB"/>
          </w:rPr>
          <w:t>konpnortheast@gmail.com</w:t>
        </w:r>
      </w:hyperlink>
      <w:r w:rsidRPr="00391D3C">
        <w:rPr>
          <w:rFonts w:eastAsia="Times New Roman" w:cs="Helvetica"/>
          <w:sz w:val="24"/>
          <w:szCs w:val="24"/>
          <w:lang w:val="en-GB" w:eastAsia="en-GB"/>
        </w:rPr>
        <w:t xml:space="preserve">. </w:t>
      </w:r>
    </w:p>
    <w:p w:rsidR="00E72FA8" w:rsidRDefault="00AF5E87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>
        <w:rPr>
          <w:rFonts w:eastAsia="Times New Roman" w:cs="Helvetica"/>
          <w:color w:val="000000"/>
          <w:sz w:val="24"/>
          <w:szCs w:val="24"/>
          <w:lang w:val="en-GB" w:eastAsia="en-GB"/>
        </w:rPr>
        <w:t>Please f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orward our </w:t>
      </w:r>
      <w:r w:rsidR="00391D3C" w:rsidRPr="00E221CF">
        <w:rPr>
          <w:rFonts w:eastAsia="Times New Roman" w:cs="Helvetica"/>
          <w:color w:val="000000"/>
          <w:sz w:val="24"/>
          <w:szCs w:val="24"/>
          <w:lang w:val="en-GB" w:eastAsia="en-GB"/>
        </w:rPr>
        <w:t>email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>s to all your contacts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>,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</w:t>
      </w:r>
      <w:r w:rsidR="00391D3C">
        <w:rPr>
          <w:rFonts w:eastAsia="Times New Roman" w:cs="Helvetica"/>
          <w:sz w:val="24"/>
          <w:szCs w:val="24"/>
          <w:lang w:val="en-GB" w:eastAsia="en-GB"/>
        </w:rPr>
        <w:t xml:space="preserve">watch out for our next meeting, 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and come along with a </w:t>
      </w:r>
      <w:proofErr w:type="gramStart"/>
      <w:r>
        <w:rPr>
          <w:rFonts w:eastAsia="Times New Roman" w:cs="Helvetica"/>
          <w:color w:val="000000"/>
          <w:sz w:val="24"/>
          <w:szCs w:val="24"/>
          <w:lang w:val="en-GB" w:eastAsia="en-GB"/>
        </w:rPr>
        <w:t>friend !!</w:t>
      </w:r>
      <w:proofErr w:type="gramEnd"/>
    </w:p>
    <w:p w:rsidR="00391D3C" w:rsidRPr="00343058" w:rsidRDefault="00AF5E87" w:rsidP="00343058">
      <w:pPr>
        <w:rPr>
          <w:rFonts w:eastAsia="Times New Roman" w:cs="Helvetica"/>
          <w:color w:val="000000"/>
          <w:sz w:val="24"/>
          <w:szCs w:val="24"/>
          <w:lang w:val="en-GB" w:eastAsia="en-GB"/>
        </w:rPr>
      </w:pPr>
      <w:r w:rsidRPr="00534B99">
        <w:rPr>
          <w:rFonts w:eastAsia="Times New Roman" w:cs="Helvetica"/>
          <w:b/>
          <w:color w:val="000000"/>
          <w:sz w:val="96"/>
          <w:szCs w:val="96"/>
          <w:u w:val="single"/>
          <w:lang w:val="en-GB" w:eastAsia="en-GB"/>
        </w:rPr>
        <w:t>and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h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>ave a good summer</w:t>
      </w:r>
      <w:r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 f</w:t>
      </w:r>
      <w:r w:rsidR="00391D3C">
        <w:rPr>
          <w:rFonts w:eastAsia="Times New Roman" w:cs="Helvetica"/>
          <w:color w:val="000000"/>
          <w:sz w:val="24"/>
          <w:szCs w:val="24"/>
          <w:lang w:val="en-GB" w:eastAsia="en-GB"/>
        </w:rPr>
        <w:t xml:space="preserve">rom all at </w:t>
      </w:r>
      <w:r w:rsidR="00391D3C" w:rsidRPr="00534B99">
        <w:rPr>
          <w:rFonts w:eastAsia="Times New Roman" w:cs="Helvetica"/>
          <w:b/>
          <w:sz w:val="24"/>
          <w:szCs w:val="24"/>
          <w:lang w:val="en-GB" w:eastAsia="en-GB"/>
        </w:rPr>
        <w:t>Keep Our NHS Public North East</w:t>
      </w:r>
      <w:r w:rsidRPr="00AF5E87">
        <w:rPr>
          <w:rFonts w:eastAsia="Times New Roman" w:cs="Helvetica"/>
          <w:sz w:val="24"/>
          <w:szCs w:val="24"/>
          <w:lang w:val="en-GB" w:eastAsia="en-GB"/>
        </w:rPr>
        <w:t xml:space="preserve"> </w:t>
      </w:r>
    </w:p>
    <w:sectPr w:rsidR="00391D3C" w:rsidRPr="00343058" w:rsidSect="00391D3C">
      <w:pgSz w:w="12240" w:h="15840"/>
      <w:pgMar w:top="426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326592"/>
    <w:multiLevelType w:val="hybridMultilevel"/>
    <w:tmpl w:val="34980808"/>
    <w:lvl w:ilvl="0" w:tplc="068EE894">
      <w:numFmt w:val="bullet"/>
      <w:lvlText w:val="-"/>
      <w:lvlJc w:val="left"/>
      <w:pPr>
        <w:ind w:left="720" w:hanging="360"/>
      </w:pPr>
      <w:rPr>
        <w:rFonts w:ascii="Calibri" w:eastAsia="Times New Roman" w:hAnsi="Calibri" w:cs="Helvetic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activeWritingStyle w:appName="MSWord" w:lang="en-GB" w:vendorID="64" w:dllVersion="131078" w:nlCheck="1" w:checkStyle="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562"/>
    <w:rsid w:val="0011706A"/>
    <w:rsid w:val="0021417A"/>
    <w:rsid w:val="002D0E20"/>
    <w:rsid w:val="002D36A2"/>
    <w:rsid w:val="00343058"/>
    <w:rsid w:val="00391D3C"/>
    <w:rsid w:val="005229F7"/>
    <w:rsid w:val="00534B99"/>
    <w:rsid w:val="00622562"/>
    <w:rsid w:val="007141CB"/>
    <w:rsid w:val="00857ED1"/>
    <w:rsid w:val="0086741D"/>
    <w:rsid w:val="008D1CB7"/>
    <w:rsid w:val="00982947"/>
    <w:rsid w:val="009C1847"/>
    <w:rsid w:val="00AF5E87"/>
    <w:rsid w:val="00B61C83"/>
    <w:rsid w:val="00DC0D98"/>
    <w:rsid w:val="00DF1CBA"/>
    <w:rsid w:val="00E221CF"/>
    <w:rsid w:val="00E72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21F54"/>
  <w15:chartTrackingRefBased/>
  <w15:docId w15:val="{9AF221A9-ACE5-49B6-AD24-904CE9B19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5B9BD5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5B9BD5" w:themeColor="accent1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72F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26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2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3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2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43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26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1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9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30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1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5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72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70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663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4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konpnortheast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acebook.com/NHSPublicNorth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%20Whalley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0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dcterms:created xsi:type="dcterms:W3CDTF">2016-07-07T13:07:00Z</dcterms:created>
  <dcterms:modified xsi:type="dcterms:W3CDTF">2016-07-07T13:07:00Z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TC027869999991</vt:lpwstr>
  </property>
</Properties>
</file>